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4C6" w:rsidRDefault="002744C6" w:rsidP="007E13D9">
      <w:pPr>
        <w:ind w:left="5220"/>
        <w:rPr>
          <w:sz w:val="28"/>
          <w:szCs w:val="28"/>
        </w:rPr>
      </w:pPr>
      <w:r>
        <w:rPr>
          <w:sz w:val="28"/>
          <w:szCs w:val="28"/>
        </w:rPr>
        <w:t xml:space="preserve">                  УТВЕРЖДЕН</w:t>
      </w:r>
      <w:r>
        <w:rPr>
          <w:sz w:val="28"/>
          <w:szCs w:val="28"/>
        </w:rPr>
        <w:br/>
        <w:t xml:space="preserve">                  приказом департамента  </w:t>
      </w:r>
    </w:p>
    <w:p w:rsidR="002744C6" w:rsidRDefault="002744C6" w:rsidP="007E13D9">
      <w:pPr>
        <w:ind w:left="5220"/>
        <w:rPr>
          <w:sz w:val="28"/>
          <w:szCs w:val="28"/>
        </w:rPr>
      </w:pPr>
      <w:r>
        <w:rPr>
          <w:sz w:val="28"/>
          <w:szCs w:val="28"/>
        </w:rPr>
        <w:t xml:space="preserve">                  образования, науки и</w:t>
      </w:r>
    </w:p>
    <w:p w:rsidR="002744C6" w:rsidRDefault="002744C6" w:rsidP="008D0E3D">
      <w:pPr>
        <w:ind w:left="5220"/>
        <w:rPr>
          <w:sz w:val="28"/>
          <w:szCs w:val="28"/>
        </w:rPr>
      </w:pPr>
      <w:r>
        <w:rPr>
          <w:sz w:val="28"/>
          <w:szCs w:val="28"/>
        </w:rPr>
        <w:t xml:space="preserve">                  молодежной политики   </w:t>
      </w:r>
    </w:p>
    <w:p w:rsidR="002744C6" w:rsidRPr="00A74508" w:rsidRDefault="002744C6" w:rsidP="008D0E3D">
      <w:pPr>
        <w:ind w:left="522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Воронежской области</w:t>
      </w:r>
      <w:r>
        <w:rPr>
          <w:sz w:val="28"/>
          <w:szCs w:val="28"/>
        </w:rPr>
        <w:br/>
        <w:t xml:space="preserve">                  </w:t>
      </w:r>
      <w:r>
        <w:rPr>
          <w:sz w:val="28"/>
          <w:szCs w:val="28"/>
          <w:u w:val="single"/>
        </w:rPr>
        <w:t>от 20.</w:t>
      </w:r>
      <w:r w:rsidRPr="00250015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2.2020</w:t>
      </w:r>
      <w:r w:rsidRPr="00250015">
        <w:rPr>
          <w:sz w:val="28"/>
          <w:szCs w:val="28"/>
          <w:u w:val="single"/>
        </w:rPr>
        <w:t xml:space="preserve"> №</w:t>
      </w:r>
      <w:r w:rsidRPr="00CD0894">
        <w:rPr>
          <w:sz w:val="28"/>
          <w:szCs w:val="28"/>
          <w:u w:val="single"/>
        </w:rPr>
        <w:t xml:space="preserve"> 142</w:t>
      </w:r>
    </w:p>
    <w:p w:rsidR="002744C6" w:rsidRPr="00250015" w:rsidRDefault="002744C6" w:rsidP="008D0E3D">
      <w:pPr>
        <w:ind w:left="5220"/>
        <w:rPr>
          <w:sz w:val="28"/>
          <w:szCs w:val="28"/>
          <w:u w:val="single"/>
        </w:rPr>
      </w:pPr>
    </w:p>
    <w:p w:rsidR="002744C6" w:rsidRPr="008B6AB2" w:rsidRDefault="002744C6" w:rsidP="00C137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м</w:t>
      </w:r>
      <w:r w:rsidRPr="000F551D">
        <w:rPr>
          <w:b/>
          <w:bCs/>
          <w:sz w:val="28"/>
          <w:szCs w:val="28"/>
        </w:rPr>
        <w:t xml:space="preserve">ест расположения </w:t>
      </w:r>
      <w:r>
        <w:rPr>
          <w:b/>
          <w:bCs/>
          <w:sz w:val="28"/>
          <w:szCs w:val="28"/>
        </w:rPr>
        <w:br/>
      </w:r>
      <w:r w:rsidRPr="000F551D">
        <w:rPr>
          <w:b/>
          <w:bCs/>
          <w:sz w:val="28"/>
          <w:szCs w:val="28"/>
        </w:rPr>
        <w:t>и код</w:t>
      </w:r>
      <w:r>
        <w:rPr>
          <w:b/>
          <w:bCs/>
          <w:sz w:val="28"/>
          <w:szCs w:val="28"/>
        </w:rPr>
        <w:t>ы</w:t>
      </w:r>
      <w:r w:rsidRPr="000F551D">
        <w:rPr>
          <w:b/>
          <w:bCs/>
          <w:sz w:val="28"/>
          <w:szCs w:val="28"/>
        </w:rPr>
        <w:t xml:space="preserve"> пунктов проведения </w:t>
      </w:r>
      <w:r>
        <w:rPr>
          <w:b/>
          <w:bCs/>
          <w:sz w:val="28"/>
          <w:szCs w:val="28"/>
        </w:rPr>
        <w:t>основного</w:t>
      </w:r>
      <w:r w:rsidRPr="00147167">
        <w:rPr>
          <w:b/>
          <w:bCs/>
          <w:sz w:val="28"/>
          <w:szCs w:val="28"/>
        </w:rPr>
        <w:t xml:space="preserve"> государственного экзамена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147167">
        <w:rPr>
          <w:b/>
          <w:bCs/>
          <w:sz w:val="28"/>
          <w:szCs w:val="28"/>
        </w:rPr>
        <w:t>на террит</w:t>
      </w:r>
      <w:r>
        <w:rPr>
          <w:b/>
          <w:bCs/>
          <w:sz w:val="28"/>
          <w:szCs w:val="28"/>
        </w:rPr>
        <w:t>ории Воронежской области в 2020 году</w:t>
      </w:r>
    </w:p>
    <w:p w:rsidR="002744C6" w:rsidRPr="007E13D9" w:rsidRDefault="002744C6" w:rsidP="00C13764">
      <w:pPr>
        <w:jc w:val="center"/>
        <w:rPr>
          <w:b/>
          <w:bCs/>
          <w:sz w:val="28"/>
          <w:szCs w:val="28"/>
        </w:rPr>
      </w:pP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15"/>
        <w:gridCol w:w="3797"/>
        <w:gridCol w:w="2520"/>
        <w:gridCol w:w="1980"/>
      </w:tblGrid>
      <w:tr w:rsidR="002744C6" w:rsidRPr="00EE3CC9">
        <w:trPr>
          <w:tblHeader/>
        </w:trPr>
        <w:tc>
          <w:tcPr>
            <w:tcW w:w="648" w:type="dxa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  <w:sz w:val="22"/>
                <w:szCs w:val="22"/>
              </w:rPr>
              <w:t>Код ППЭ</w:t>
            </w:r>
          </w:p>
        </w:tc>
        <w:tc>
          <w:tcPr>
            <w:tcW w:w="3797" w:type="dxa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  <w:sz w:val="22"/>
                <w:szCs w:val="22"/>
              </w:rPr>
              <w:t>Наименование образовательного учреждения – ППЭ</w:t>
            </w:r>
          </w:p>
        </w:tc>
        <w:tc>
          <w:tcPr>
            <w:tcW w:w="2520" w:type="dxa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  <w:sz w:val="22"/>
                <w:szCs w:val="22"/>
              </w:rPr>
              <w:t xml:space="preserve">Адрес месторасположения ППЭ </w:t>
            </w:r>
          </w:p>
        </w:tc>
        <w:tc>
          <w:tcPr>
            <w:tcW w:w="1980" w:type="dxa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  <w:sz w:val="22"/>
                <w:szCs w:val="22"/>
              </w:rPr>
              <w:t>Контактный телефон штаба ППЭ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Городской округ город Воронеж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Железнодорожный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 w:rsidRPr="00BE2495">
              <w:t>1.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22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 52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394010, </w:t>
            </w:r>
            <w:r w:rsidRPr="00BE2495">
              <w:t xml:space="preserve">г. Воронеж, </w:t>
            </w:r>
            <w:r w:rsidRPr="00BE2495">
              <w:br/>
              <w:t>ул. Богдана Хмельницкого, д. 34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250015">
            <w:pPr>
              <w:jc w:val="center"/>
              <w:rPr>
                <w:sz w:val="28"/>
                <w:szCs w:val="28"/>
              </w:rPr>
            </w:pPr>
            <w:r w:rsidRPr="00BE2495">
              <w:t>260-03-02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 w:rsidRPr="00BE2495">
              <w:t>2.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23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 68</w:t>
            </w:r>
          </w:p>
        </w:tc>
        <w:tc>
          <w:tcPr>
            <w:tcW w:w="2520" w:type="dxa"/>
          </w:tcPr>
          <w:p w:rsidR="002744C6" w:rsidRPr="00BE2495" w:rsidRDefault="002744C6" w:rsidP="00BE4F52">
            <w:pPr>
              <w:ind w:right="-108"/>
            </w:pPr>
            <w:r>
              <w:t xml:space="preserve">394042, </w:t>
            </w:r>
            <w:r w:rsidRPr="00BE2495">
              <w:t>г</w:t>
            </w:r>
            <w:r>
              <w:t xml:space="preserve">. Воронеж, </w:t>
            </w:r>
            <w:r>
              <w:br/>
              <w:t xml:space="preserve">ул. Переверткина, </w:t>
            </w:r>
            <w:r w:rsidRPr="00BE2495">
              <w:t>д. 16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250015">
            <w:pPr>
              <w:jc w:val="center"/>
              <w:rPr>
                <w:sz w:val="28"/>
                <w:szCs w:val="28"/>
              </w:rPr>
            </w:pPr>
            <w:r w:rsidRPr="00BE2495">
              <w:t>226-65-43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 w:rsidRPr="00BE2495">
              <w:t>3.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24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лицей № 3</w:t>
            </w:r>
          </w:p>
        </w:tc>
        <w:tc>
          <w:tcPr>
            <w:tcW w:w="2520" w:type="dxa"/>
          </w:tcPr>
          <w:p w:rsidR="002744C6" w:rsidRDefault="002744C6" w:rsidP="00BD7508">
            <w:r>
              <w:t xml:space="preserve">394063, </w:t>
            </w:r>
            <w:r w:rsidRPr="00BE2495">
              <w:t xml:space="preserve">г.Воронеж, </w:t>
            </w:r>
          </w:p>
          <w:p w:rsidR="002744C6" w:rsidRPr="00BE2495" w:rsidRDefault="002744C6" w:rsidP="00BE4F52">
            <w:pPr>
              <w:ind w:right="-108"/>
            </w:pPr>
            <w:r w:rsidRPr="00BE2495">
              <w:t xml:space="preserve">ул. Переверткина, </w:t>
            </w:r>
            <w:r>
              <w:t xml:space="preserve">д. </w:t>
            </w:r>
            <w:r w:rsidRPr="00BE2495">
              <w:t>25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250015">
            <w:pPr>
              <w:jc w:val="center"/>
              <w:rPr>
                <w:sz w:val="28"/>
                <w:szCs w:val="28"/>
              </w:rPr>
            </w:pPr>
            <w:r w:rsidRPr="00BE2495">
              <w:t>226-17-45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1022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«Средняя общеобразовательная школа № 24 им. В.Г.</w:t>
            </w:r>
            <w:r>
              <w:t xml:space="preserve"> </w:t>
            </w:r>
            <w:r w:rsidRPr="00750C88">
              <w:t>Столля»</w:t>
            </w:r>
          </w:p>
        </w:tc>
        <w:tc>
          <w:tcPr>
            <w:tcW w:w="2520" w:type="dxa"/>
          </w:tcPr>
          <w:p w:rsidR="002744C6" w:rsidRDefault="002744C6" w:rsidP="004A33C1">
            <w:r>
              <w:t xml:space="preserve">394080, </w:t>
            </w:r>
            <w:r w:rsidRPr="00374D80">
              <w:t xml:space="preserve">г. Воронеж, </w:t>
            </w:r>
          </w:p>
          <w:p w:rsidR="002744C6" w:rsidRPr="00374D80" w:rsidRDefault="002744C6" w:rsidP="004A33C1">
            <w:r w:rsidRPr="00374D80">
              <w:t>ул. Генерала Лохматикова, д. 43</w:t>
            </w:r>
            <w:r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250015">
            <w:pPr>
              <w:jc w:val="center"/>
              <w:rPr>
                <w:b/>
                <w:bCs/>
              </w:rPr>
            </w:pPr>
            <w:r w:rsidRPr="00374D80">
              <w:t>259-48-62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5.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1023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tabs>
                <w:tab w:val="left" w:pos="3950"/>
              </w:tabs>
              <w:ind w:left="-10" w:right="-133"/>
              <w:rPr>
                <w:color w:val="000000"/>
                <w:highlight w:val="yellow"/>
              </w:rPr>
            </w:pPr>
            <w:r w:rsidRPr="00750C88">
              <w:t xml:space="preserve">Муниципальное бюджетное общеобразовательное учреждение «Лицей № 9» </w:t>
            </w:r>
          </w:p>
        </w:tc>
        <w:tc>
          <w:tcPr>
            <w:tcW w:w="2520" w:type="dxa"/>
          </w:tcPr>
          <w:p w:rsidR="002744C6" w:rsidRDefault="002744C6" w:rsidP="00BE4F52">
            <w:pPr>
              <w:ind w:right="-108"/>
            </w:pPr>
            <w:r w:rsidRPr="00374D80">
              <w:t>394044, г.</w:t>
            </w:r>
            <w:r>
              <w:t xml:space="preserve"> </w:t>
            </w:r>
            <w:r w:rsidRPr="00374D80">
              <w:t xml:space="preserve">Воронеж, ул.Электровозная, </w:t>
            </w:r>
          </w:p>
          <w:p w:rsidR="002744C6" w:rsidRPr="00374D80" w:rsidRDefault="002744C6" w:rsidP="00BE4F52">
            <w:pPr>
              <w:ind w:right="-108"/>
            </w:pPr>
            <w:r w:rsidRPr="00374D80">
              <w:t>д. 12</w:t>
            </w:r>
            <w:r>
              <w:t xml:space="preserve">      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250015">
            <w:pPr>
              <w:jc w:val="center"/>
              <w:rPr>
                <w:b/>
                <w:bCs/>
              </w:rPr>
            </w:pPr>
            <w:r w:rsidRPr="00227AC7">
              <w:t>244-24-88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6.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1025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color w:val="000000"/>
                <w:highlight w:val="yellow"/>
              </w:rPr>
            </w:pPr>
            <w:r w:rsidRPr="00750C88">
              <w:rPr>
                <w:color w:val="000000"/>
              </w:rPr>
              <w:t>Муниципальное бюджетное общеобразовательное учреждение гимназия № 9</w:t>
            </w:r>
          </w:p>
        </w:tc>
        <w:tc>
          <w:tcPr>
            <w:tcW w:w="2520" w:type="dxa"/>
          </w:tcPr>
          <w:p w:rsidR="002744C6" w:rsidRPr="00374D80" w:rsidRDefault="002744C6" w:rsidP="004A33C1">
            <w:r>
              <w:t xml:space="preserve">394042, </w:t>
            </w:r>
            <w:r w:rsidRPr="00374D80">
              <w:t>г. Воронеж, ул. Минская, д. 23</w:t>
            </w:r>
            <w:r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250015">
            <w:pPr>
              <w:jc w:val="center"/>
              <w:rPr>
                <w:b/>
                <w:bCs/>
              </w:rPr>
            </w:pPr>
            <w:r w:rsidRPr="00374D80">
              <w:t>223-19-86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755099" w:rsidRDefault="002744C6" w:rsidP="00BE2495">
            <w:pPr>
              <w:jc w:val="center"/>
            </w:pPr>
            <w:r w:rsidRPr="00755099">
              <w:t>7.</w:t>
            </w:r>
          </w:p>
        </w:tc>
        <w:tc>
          <w:tcPr>
            <w:tcW w:w="715" w:type="dxa"/>
            <w:vAlign w:val="center"/>
          </w:tcPr>
          <w:p w:rsidR="002744C6" w:rsidRPr="00755099" w:rsidRDefault="002744C6" w:rsidP="004A33C1">
            <w:pPr>
              <w:jc w:val="center"/>
              <w:rPr>
                <w:b/>
                <w:bCs/>
              </w:rPr>
            </w:pPr>
            <w:r w:rsidRPr="00755099">
              <w:rPr>
                <w:b/>
                <w:bCs/>
              </w:rPr>
              <w:t>1024</w:t>
            </w:r>
          </w:p>
        </w:tc>
        <w:tc>
          <w:tcPr>
            <w:tcW w:w="3797" w:type="dxa"/>
          </w:tcPr>
          <w:p w:rsidR="002744C6" w:rsidRPr="00755099" w:rsidRDefault="002744C6" w:rsidP="004A33C1">
            <w:r w:rsidRPr="00755099">
              <w:t>Муниципальное бюджетное общеобразовательное учреждение «Средняя общеобразовательная школа № 74»</w:t>
            </w:r>
          </w:p>
        </w:tc>
        <w:tc>
          <w:tcPr>
            <w:tcW w:w="2520" w:type="dxa"/>
          </w:tcPr>
          <w:p w:rsidR="002744C6" w:rsidRPr="00755099" w:rsidRDefault="002744C6" w:rsidP="004A33C1">
            <w:r w:rsidRPr="00755099">
              <w:t>394063, г. Воронеж, ул. Переверткина, 34</w:t>
            </w:r>
          </w:p>
        </w:tc>
        <w:tc>
          <w:tcPr>
            <w:tcW w:w="1980" w:type="dxa"/>
            <w:vAlign w:val="center"/>
          </w:tcPr>
          <w:p w:rsidR="002744C6" w:rsidRPr="00755099" w:rsidRDefault="002744C6" w:rsidP="005319C4">
            <w:pPr>
              <w:jc w:val="center"/>
            </w:pPr>
            <w:r w:rsidRPr="00755099">
              <w:t>226-22-31</w:t>
            </w:r>
          </w:p>
          <w:p w:rsidR="002744C6" w:rsidRPr="00755099" w:rsidRDefault="002744C6" w:rsidP="00250015">
            <w:pPr>
              <w:jc w:val="center"/>
            </w:pPr>
            <w:r w:rsidRPr="00755099">
              <w:t xml:space="preserve"> 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Коминтерновский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8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 47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394068, </w:t>
            </w:r>
            <w:r w:rsidRPr="00BE2495">
              <w:t xml:space="preserve">г. Воронеж, </w:t>
            </w:r>
            <w:r w:rsidRPr="00BE2495">
              <w:br/>
              <w:t>ул. Беговая, д.2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246-13-44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9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33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 «Гимназия им. И.С. Никитина»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394026, </w:t>
            </w:r>
            <w:r w:rsidRPr="00BE2495">
              <w:t xml:space="preserve">г. Воронеж, </w:t>
            </w:r>
            <w:r w:rsidRPr="00BE2495">
              <w:br/>
              <w:t>Московский проспект, д. 38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246-40-83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10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34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 № 98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394019, </w:t>
            </w:r>
            <w:r w:rsidRPr="00BE2495">
              <w:t xml:space="preserve">г. Воронеж, </w:t>
            </w:r>
            <w:r w:rsidRPr="00BE2495">
              <w:br/>
              <w:t xml:space="preserve">ул. 9-е Января, </w:t>
            </w:r>
            <w:r w:rsidRPr="00BE2495">
              <w:br/>
              <w:t>д. 290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224-51-25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11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35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 № 43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394077, </w:t>
            </w:r>
            <w:r w:rsidRPr="00BE2495">
              <w:t xml:space="preserve">г. Воронеж, </w:t>
            </w:r>
            <w:r w:rsidRPr="00BE2495">
              <w:br/>
              <w:t>ул. Генерала Лизюкова, д.26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266-26-10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12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36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№88 с углубленным изучением отдельных предметов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394077, </w:t>
            </w:r>
            <w:r w:rsidRPr="00BE2495">
              <w:t xml:space="preserve">г. Воронеж, </w:t>
            </w:r>
            <w:r w:rsidRPr="00BE2495">
              <w:br/>
              <w:t>ул. Маршала Жукова, д.6а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266-70-67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13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38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с углубленным изучением отдельных предметов № 1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394005, </w:t>
            </w:r>
            <w:r w:rsidRPr="00BE2495">
              <w:t>г. Во</w:t>
            </w:r>
            <w:r>
              <w:t xml:space="preserve">ронеж, </w:t>
            </w:r>
            <w:r>
              <w:br/>
              <w:t>ул. Владимира</w:t>
            </w:r>
            <w:r>
              <w:br/>
              <w:t xml:space="preserve">Невского, </w:t>
            </w:r>
            <w:r w:rsidRPr="00BE2495">
              <w:t>д.75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273-26-18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01ECF">
            <w:pPr>
              <w:jc w:val="center"/>
            </w:pPr>
            <w:r>
              <w:t>14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062D45" w:rsidRDefault="002744C6" w:rsidP="00BE2495">
            <w:pPr>
              <w:jc w:val="center"/>
              <w:rPr>
                <w:b/>
                <w:bCs/>
              </w:rPr>
            </w:pPr>
            <w:r w:rsidRPr="00805CAB">
              <w:rPr>
                <w:b/>
                <w:bCs/>
                <w:color w:val="FF0000"/>
              </w:rPr>
              <w:t xml:space="preserve"> </w:t>
            </w:r>
            <w:r w:rsidRPr="00062D45">
              <w:rPr>
                <w:b/>
                <w:bCs/>
              </w:rPr>
              <w:t>39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 57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>39401</w:t>
            </w:r>
            <w:r>
              <w:t xml:space="preserve">9, г. Воронеж, </w:t>
            </w:r>
            <w:r>
              <w:br/>
              <w:t xml:space="preserve">ул. 9 Января, </w:t>
            </w:r>
            <w:r w:rsidRPr="00BE2495">
              <w:t>д.134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276-26-05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15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BE2495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131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лицей № 8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394088, </w:t>
            </w:r>
            <w:r w:rsidRPr="00BE2495">
              <w:t xml:space="preserve">г. Воронеж, </w:t>
            </w:r>
            <w:r w:rsidRPr="00BE2495">
              <w:br/>
              <w:t>ул. Генерала Лизюкова,</w:t>
            </w:r>
            <w:r>
              <w:t xml:space="preserve"> </w:t>
            </w:r>
            <w:r w:rsidRPr="00BE2495">
              <w:t>д.52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274-48-87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16.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4A33C1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1032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средняя общеобразовательная школа № 80</w:t>
            </w:r>
          </w:p>
        </w:tc>
        <w:tc>
          <w:tcPr>
            <w:tcW w:w="2520" w:type="dxa"/>
          </w:tcPr>
          <w:p w:rsidR="002744C6" w:rsidRPr="00374D80" w:rsidRDefault="002744C6" w:rsidP="004A33C1">
            <w:r w:rsidRPr="00374D80">
              <w:t>394061, г.</w:t>
            </w:r>
            <w:r>
              <w:t xml:space="preserve"> Воронеж, ул. Урицкого, д.</w:t>
            </w:r>
            <w:r w:rsidRPr="00374D80">
              <w:t xml:space="preserve"> 86</w:t>
            </w:r>
            <w:r>
              <w:t xml:space="preserve"> </w:t>
            </w:r>
          </w:p>
          <w:p w:rsidR="002744C6" w:rsidRPr="00374D80" w:rsidRDefault="002744C6" w:rsidP="004A33C1">
            <w:r w:rsidRPr="00374D80"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7E13D9">
            <w:pPr>
              <w:jc w:val="center"/>
              <w:rPr>
                <w:b/>
                <w:bCs/>
              </w:rPr>
            </w:pPr>
            <w:r w:rsidRPr="00374D80">
              <w:t>246-13-56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17.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4A33C1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1033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средняя общеобразовательная школа № 94 имени Героя Советского Союза генерала Лизюкова Александра Ильича</w:t>
            </w:r>
          </w:p>
        </w:tc>
        <w:tc>
          <w:tcPr>
            <w:tcW w:w="2520" w:type="dxa"/>
          </w:tcPr>
          <w:p w:rsidR="002744C6" w:rsidRPr="00374D80" w:rsidRDefault="002744C6" w:rsidP="004A33C1">
            <w:r>
              <w:t>394088</w:t>
            </w:r>
            <w:r w:rsidRPr="00374D80">
              <w:t>, г.Воронеж, ул. Генерала Лизюкова,</w:t>
            </w:r>
            <w:r>
              <w:t xml:space="preserve"> д.</w:t>
            </w:r>
            <w:r w:rsidRPr="00374D80">
              <w:t xml:space="preserve"> 52а,</w:t>
            </w:r>
          </w:p>
          <w:p w:rsidR="002744C6" w:rsidRPr="00374D80" w:rsidRDefault="002744C6" w:rsidP="004A33C1"/>
        </w:tc>
        <w:tc>
          <w:tcPr>
            <w:tcW w:w="1980" w:type="dxa"/>
            <w:vAlign w:val="center"/>
          </w:tcPr>
          <w:p w:rsidR="002744C6" w:rsidRPr="00F0428F" w:rsidRDefault="002744C6" w:rsidP="007E13D9">
            <w:pPr>
              <w:jc w:val="center"/>
              <w:rPr>
                <w:b/>
                <w:bCs/>
              </w:rPr>
            </w:pPr>
            <w:r w:rsidRPr="00374D80">
              <w:t>202-27-17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18.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4A33C1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1034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средняя общеобразовательная школа № 95</w:t>
            </w:r>
          </w:p>
        </w:tc>
        <w:tc>
          <w:tcPr>
            <w:tcW w:w="2520" w:type="dxa"/>
          </w:tcPr>
          <w:p w:rsidR="002744C6" w:rsidRPr="00374D80" w:rsidRDefault="002744C6" w:rsidP="004A33C1">
            <w:r w:rsidRPr="00374D80">
              <w:t>394077, г. В</w:t>
            </w:r>
            <w:r>
              <w:t>оронеж, ул. Вл. Невского, д.</w:t>
            </w:r>
            <w:r w:rsidRPr="00374D80">
              <w:t xml:space="preserve"> 42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7E13D9">
            <w:pPr>
              <w:jc w:val="center"/>
              <w:rPr>
                <w:b/>
                <w:bCs/>
              </w:rPr>
            </w:pPr>
            <w:r w:rsidRPr="00374D80">
              <w:t>273-03-95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19.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4A33C1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1035</w:t>
            </w:r>
          </w:p>
        </w:tc>
        <w:tc>
          <w:tcPr>
            <w:tcW w:w="3797" w:type="dxa"/>
          </w:tcPr>
          <w:p w:rsidR="002744C6" w:rsidRPr="00706AC3" w:rsidRDefault="002744C6" w:rsidP="004A33C1">
            <w:r w:rsidRPr="00750C88">
              <w:t>Муниципальное бюджетное общеобразовательное учреждение</w:t>
            </w:r>
            <w:r>
              <w:t xml:space="preserve"> «</w:t>
            </w:r>
            <w:r w:rsidRPr="00750C88">
              <w:t>Лицей №1»</w:t>
            </w:r>
          </w:p>
        </w:tc>
        <w:tc>
          <w:tcPr>
            <w:tcW w:w="2520" w:type="dxa"/>
          </w:tcPr>
          <w:p w:rsidR="002744C6" w:rsidRPr="00374D80" w:rsidRDefault="002744C6" w:rsidP="004A33C1">
            <w:r w:rsidRPr="00374D80">
              <w:t>394088, г. Воро</w:t>
            </w:r>
            <w:r>
              <w:t xml:space="preserve">неж, ул. Генерала Лизюкова, д. </w:t>
            </w:r>
            <w:r w:rsidRPr="00374D80">
              <w:t>81</w:t>
            </w:r>
          </w:p>
        </w:tc>
        <w:tc>
          <w:tcPr>
            <w:tcW w:w="1980" w:type="dxa"/>
            <w:vAlign w:val="center"/>
          </w:tcPr>
          <w:p w:rsidR="002744C6" w:rsidRPr="00374D80" w:rsidRDefault="002744C6" w:rsidP="007E13D9">
            <w:pPr>
              <w:jc w:val="center"/>
            </w:pPr>
          </w:p>
          <w:p w:rsidR="002744C6" w:rsidRPr="00F0428F" w:rsidRDefault="002744C6" w:rsidP="007E13D9">
            <w:pPr>
              <w:jc w:val="center"/>
              <w:rPr>
                <w:b/>
                <w:bCs/>
              </w:rPr>
            </w:pPr>
            <w:r w:rsidRPr="00374D80">
              <w:t>266-75-87</w:t>
            </w:r>
          </w:p>
        </w:tc>
      </w:tr>
      <w:tr w:rsidR="002744C6">
        <w:trPr>
          <w:trHeight w:val="1032"/>
        </w:trPr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20.</w:t>
            </w:r>
          </w:p>
        </w:tc>
        <w:tc>
          <w:tcPr>
            <w:tcW w:w="715" w:type="dxa"/>
            <w:vAlign w:val="center"/>
          </w:tcPr>
          <w:p w:rsidR="002744C6" w:rsidRPr="00250015" w:rsidRDefault="002744C6" w:rsidP="004A33C1">
            <w:pPr>
              <w:jc w:val="center"/>
              <w:rPr>
                <w:b/>
                <w:bCs/>
              </w:rPr>
            </w:pPr>
            <w:r w:rsidRPr="00250015">
              <w:rPr>
                <w:b/>
                <w:bCs/>
              </w:rPr>
              <w:t>1037</w:t>
            </w:r>
          </w:p>
        </w:tc>
        <w:tc>
          <w:tcPr>
            <w:tcW w:w="3797" w:type="dxa"/>
          </w:tcPr>
          <w:p w:rsidR="002744C6" w:rsidRPr="00750C88" w:rsidRDefault="002744C6" w:rsidP="004A33C1">
            <w:r w:rsidRPr="004B776E">
              <w:t>Муниципальное бюджетное общеобразовательное учреждение гимназия № 2</w:t>
            </w:r>
          </w:p>
        </w:tc>
        <w:tc>
          <w:tcPr>
            <w:tcW w:w="2520" w:type="dxa"/>
          </w:tcPr>
          <w:p w:rsidR="002744C6" w:rsidRPr="00374D80" w:rsidRDefault="002744C6" w:rsidP="004A33C1">
            <w:r>
              <w:t>394077,  г. Воронеж, ул. Московский пр-т, д. 121</w:t>
            </w:r>
          </w:p>
        </w:tc>
        <w:tc>
          <w:tcPr>
            <w:tcW w:w="1980" w:type="dxa"/>
            <w:vAlign w:val="center"/>
          </w:tcPr>
          <w:p w:rsidR="002744C6" w:rsidRDefault="002744C6" w:rsidP="007E13D9">
            <w:pPr>
              <w:jc w:val="center"/>
            </w:pPr>
            <w:r>
              <w:t>266-15-35,</w:t>
            </w:r>
          </w:p>
          <w:p w:rsidR="002744C6" w:rsidRPr="00F0428F" w:rsidRDefault="002744C6" w:rsidP="007E13D9">
            <w:pPr>
              <w:jc w:val="center"/>
              <w:rPr>
                <w:b/>
                <w:bCs/>
              </w:rPr>
            </w:pPr>
            <w:r>
              <w:t>273-78-69 (дир.)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21.</w:t>
            </w:r>
          </w:p>
        </w:tc>
        <w:tc>
          <w:tcPr>
            <w:tcW w:w="715" w:type="dxa"/>
            <w:vAlign w:val="center"/>
          </w:tcPr>
          <w:p w:rsidR="002744C6" w:rsidRPr="00062D45" w:rsidRDefault="002744C6" w:rsidP="004A33C1">
            <w:pPr>
              <w:jc w:val="center"/>
              <w:rPr>
                <w:b/>
                <w:bCs/>
              </w:rPr>
            </w:pPr>
            <w:r w:rsidRPr="00062D45">
              <w:rPr>
                <w:b/>
                <w:bCs/>
              </w:rPr>
              <w:t>1030</w:t>
            </w:r>
          </w:p>
        </w:tc>
        <w:tc>
          <w:tcPr>
            <w:tcW w:w="3797" w:type="dxa"/>
          </w:tcPr>
          <w:p w:rsidR="002744C6" w:rsidRPr="004B776E" w:rsidRDefault="002744C6" w:rsidP="004A33C1">
            <w:pPr>
              <w:pStyle w:val="NormalWeb"/>
            </w:pPr>
            <w:r>
              <w:t>Муниципальное бюджетное общеобразовательное учреждение средняя общеобразовательная школа № 99</w:t>
            </w:r>
          </w:p>
        </w:tc>
        <w:tc>
          <w:tcPr>
            <w:tcW w:w="2520" w:type="dxa"/>
          </w:tcPr>
          <w:p w:rsidR="002744C6" w:rsidRDefault="002744C6" w:rsidP="007E13D9">
            <w:pPr>
              <w:pStyle w:val="NormalWeb"/>
            </w:pPr>
            <w:r>
              <w:rPr>
                <w:rStyle w:val="upper"/>
              </w:rPr>
              <w:t xml:space="preserve">394053, </w:t>
            </w:r>
            <w:r>
              <w:t xml:space="preserve">г. Воронеж, ул. 60 лет ВЛКСМ, д. 27 </w:t>
            </w:r>
            <w:r>
              <w:rPr>
                <w:rStyle w:val="upper"/>
              </w:rPr>
              <w:t xml:space="preserve">                          </w:t>
            </w:r>
          </w:p>
        </w:tc>
        <w:tc>
          <w:tcPr>
            <w:tcW w:w="1980" w:type="dxa"/>
            <w:vAlign w:val="center"/>
          </w:tcPr>
          <w:p w:rsidR="002744C6" w:rsidRDefault="002744C6" w:rsidP="007E13D9">
            <w:pPr>
              <w:jc w:val="center"/>
              <w:rPr>
                <w:b/>
                <w:bCs/>
              </w:rPr>
            </w:pPr>
            <w:r>
              <w:t>296-24-89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Левобережный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22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7E13D9" w:rsidRDefault="002744C6" w:rsidP="00BE2495">
            <w:pPr>
              <w:jc w:val="center"/>
              <w:rPr>
                <w:b/>
                <w:bCs/>
              </w:rPr>
            </w:pPr>
            <w:r w:rsidRPr="007E13D9">
              <w:rPr>
                <w:b/>
                <w:bCs/>
              </w:rPr>
              <w:t>41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лицей № 6 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394007, </w:t>
            </w:r>
            <w:r w:rsidRPr="00BE2495">
              <w:t xml:space="preserve">г. Воронеж, </w:t>
            </w:r>
            <w:r w:rsidRPr="00BE2495">
              <w:br/>
              <w:t>Ленинский проспект, д. 115а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226-24-78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23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7E13D9" w:rsidRDefault="002744C6" w:rsidP="00BE2495">
            <w:pPr>
              <w:jc w:val="center"/>
              <w:rPr>
                <w:b/>
                <w:bCs/>
              </w:rPr>
            </w:pPr>
            <w:r w:rsidRPr="007E13D9">
              <w:rPr>
                <w:b/>
                <w:bCs/>
              </w:rPr>
              <w:t>42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 средняя общеобразовательная школа № 30 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394028,  </w:t>
            </w:r>
            <w:r w:rsidRPr="00BE2495">
              <w:t xml:space="preserve">г. Воронеж, </w:t>
            </w:r>
            <w:r w:rsidRPr="00BE2495">
              <w:br/>
              <w:t xml:space="preserve">ул. Туполева, </w:t>
            </w:r>
            <w:r w:rsidRPr="00BE2495">
              <w:br/>
              <w:t>д. 20</w:t>
            </w:r>
          </w:p>
        </w:tc>
        <w:tc>
          <w:tcPr>
            <w:tcW w:w="1980" w:type="dxa"/>
            <w:vAlign w:val="center"/>
          </w:tcPr>
          <w:p w:rsidR="002744C6" w:rsidRDefault="002744C6" w:rsidP="007E13D9">
            <w:pPr>
              <w:jc w:val="center"/>
            </w:pPr>
            <w:r>
              <w:t xml:space="preserve"> </w:t>
            </w:r>
            <w:r w:rsidRPr="00BE2495">
              <w:t>248-85-16</w:t>
            </w:r>
            <w:r>
              <w:t>,</w:t>
            </w:r>
          </w:p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248-82-62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24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7E13D9" w:rsidRDefault="002744C6" w:rsidP="00BE2495">
            <w:pPr>
              <w:jc w:val="center"/>
              <w:rPr>
                <w:b/>
                <w:bCs/>
              </w:rPr>
            </w:pPr>
            <w:r w:rsidRPr="007E13D9">
              <w:rPr>
                <w:b/>
                <w:bCs/>
              </w:rPr>
              <w:t>44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гимназия им. Андрея Платонова 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394033, </w:t>
            </w:r>
            <w:r w:rsidRPr="00BE2495">
              <w:t xml:space="preserve">г. Воронеж, </w:t>
            </w:r>
            <w:r w:rsidRPr="00BE2495">
              <w:br/>
              <w:t xml:space="preserve">Набережная Авиастроителей, </w:t>
            </w:r>
            <w:r w:rsidRPr="00BE2495">
              <w:br/>
              <w:t>д. 30А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249-62-62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25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7E13D9" w:rsidRDefault="002744C6" w:rsidP="00BE2495">
            <w:pPr>
              <w:jc w:val="center"/>
              <w:rPr>
                <w:b/>
                <w:bCs/>
              </w:rPr>
            </w:pPr>
            <w:r w:rsidRPr="007E13D9">
              <w:rPr>
                <w:b/>
                <w:bCs/>
              </w:rPr>
              <w:t>45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 средняя общеобразовательная школа № 2 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394074, </w:t>
            </w:r>
            <w:r w:rsidRPr="00BE2495">
              <w:t xml:space="preserve">г. Воронеж, </w:t>
            </w:r>
            <w:r w:rsidRPr="00BE2495">
              <w:br/>
              <w:t>ул. Танеева, д. 4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268-68-46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26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7E13D9" w:rsidRDefault="002744C6" w:rsidP="00BE2495">
            <w:pPr>
              <w:jc w:val="center"/>
              <w:rPr>
                <w:b/>
                <w:bCs/>
              </w:rPr>
            </w:pPr>
            <w:r w:rsidRPr="007E13D9">
              <w:rPr>
                <w:b/>
                <w:bCs/>
              </w:rPr>
              <w:t>46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школа №</w:t>
            </w:r>
            <w:r>
              <w:t xml:space="preserve"> </w:t>
            </w:r>
            <w:r w:rsidRPr="00BE2495">
              <w:t>97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394074, </w:t>
            </w:r>
            <w:r w:rsidRPr="00BE2495">
              <w:t xml:space="preserve">г. Воронеж, </w:t>
            </w:r>
            <w:r w:rsidRPr="00BE2495">
              <w:br/>
              <w:t xml:space="preserve">ул. Новосибирская, </w:t>
            </w:r>
            <w:r w:rsidRPr="00BE2495">
              <w:br/>
              <w:t>д. 49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E13D9">
            <w:pPr>
              <w:jc w:val="center"/>
              <w:rPr>
                <w:sz w:val="28"/>
                <w:szCs w:val="28"/>
              </w:rPr>
            </w:pPr>
            <w:r w:rsidRPr="00BE2495">
              <w:t>222-30-18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27.</w:t>
            </w:r>
          </w:p>
        </w:tc>
        <w:tc>
          <w:tcPr>
            <w:tcW w:w="715" w:type="dxa"/>
            <w:vAlign w:val="center"/>
          </w:tcPr>
          <w:p w:rsidR="002744C6" w:rsidRDefault="002744C6" w:rsidP="004A33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1041</w:t>
            </w:r>
          </w:p>
        </w:tc>
        <w:tc>
          <w:tcPr>
            <w:tcW w:w="3797" w:type="dxa"/>
          </w:tcPr>
          <w:p w:rsidR="002744C6" w:rsidRPr="00750C88" w:rsidRDefault="002744C6" w:rsidP="004A33C1">
            <w:r w:rsidRPr="00A95A4F">
              <w:t>Муниципальное бюджетное общеобразовательное учреждение средняя общеобразовательная школа № 33</w:t>
            </w:r>
          </w:p>
        </w:tc>
        <w:tc>
          <w:tcPr>
            <w:tcW w:w="2520" w:type="dxa"/>
          </w:tcPr>
          <w:p w:rsidR="002744C6" w:rsidRPr="00A95A4F" w:rsidRDefault="002744C6" w:rsidP="004A33C1">
            <w:pPr>
              <w:rPr>
                <w:color w:val="000000"/>
              </w:rPr>
            </w:pPr>
            <w:r>
              <w:rPr>
                <w:color w:val="000000"/>
              </w:rPr>
              <w:t xml:space="preserve">394014, </w:t>
            </w:r>
            <w:r w:rsidRPr="00A95A4F">
              <w:rPr>
                <w:color w:val="000000"/>
              </w:rPr>
              <w:t xml:space="preserve">г. Воронеж, </w:t>
            </w:r>
            <w:r>
              <w:rPr>
                <w:color w:val="000000"/>
              </w:rPr>
              <w:t xml:space="preserve">                   </w:t>
            </w:r>
            <w:r w:rsidRPr="00A95A4F">
              <w:rPr>
                <w:color w:val="000000"/>
              </w:rPr>
              <w:t>пер. Цимлянский</w:t>
            </w:r>
            <w:r>
              <w:rPr>
                <w:color w:val="000000"/>
              </w:rPr>
              <w:t xml:space="preserve">, д. 2 </w:t>
            </w:r>
            <w:r w:rsidRPr="00A95A4F">
              <w:rPr>
                <w:color w:val="000000"/>
              </w:rPr>
              <w:t xml:space="preserve"> </w:t>
            </w:r>
          </w:p>
          <w:p w:rsidR="002744C6" w:rsidRPr="00374D80" w:rsidRDefault="002744C6" w:rsidP="004A33C1">
            <w:pPr>
              <w:rPr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2744C6" w:rsidRDefault="002744C6" w:rsidP="004A33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A95A4F">
              <w:rPr>
                <w:color w:val="000000"/>
              </w:rPr>
              <w:t>49-11-57,</w:t>
            </w:r>
          </w:p>
          <w:p w:rsidR="002744C6" w:rsidRDefault="002744C6" w:rsidP="004A33C1">
            <w:pPr>
              <w:jc w:val="center"/>
              <w:rPr>
                <w:b/>
                <w:bCs/>
              </w:rPr>
            </w:pPr>
            <w:r w:rsidRPr="00A95A4F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A95A4F">
              <w:rPr>
                <w:color w:val="000000"/>
              </w:rPr>
              <w:t>49-13-58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28.</w:t>
            </w:r>
          </w:p>
        </w:tc>
        <w:tc>
          <w:tcPr>
            <w:tcW w:w="715" w:type="dxa"/>
            <w:vAlign w:val="center"/>
          </w:tcPr>
          <w:p w:rsidR="002744C6" w:rsidRDefault="002744C6" w:rsidP="004A33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1042</w:t>
            </w:r>
          </w:p>
        </w:tc>
        <w:tc>
          <w:tcPr>
            <w:tcW w:w="3797" w:type="dxa"/>
          </w:tcPr>
          <w:p w:rsidR="002744C6" w:rsidRPr="00A95A4F" w:rsidRDefault="002744C6" w:rsidP="004A33C1">
            <w:r w:rsidRPr="002005CF">
              <w:t xml:space="preserve">Муниципальное бюджетное </w:t>
            </w:r>
            <w:r>
              <w:t>общеобразовательное учреждение «Лицей № 15»</w:t>
            </w:r>
            <w:r w:rsidRPr="002005CF">
              <w:t xml:space="preserve"> </w:t>
            </w:r>
          </w:p>
        </w:tc>
        <w:tc>
          <w:tcPr>
            <w:tcW w:w="2520" w:type="dxa"/>
          </w:tcPr>
          <w:p w:rsidR="002744C6" w:rsidRDefault="002744C6" w:rsidP="004A33C1">
            <w:pPr>
              <w:rPr>
                <w:color w:val="000000"/>
              </w:rPr>
            </w:pPr>
            <w:r w:rsidRPr="002005CF">
              <w:rPr>
                <w:color w:val="000000"/>
              </w:rPr>
              <w:t>394029,</w:t>
            </w:r>
            <w:r>
              <w:rPr>
                <w:color w:val="000000"/>
              </w:rPr>
              <w:t xml:space="preserve"> </w:t>
            </w:r>
            <w:r w:rsidRPr="002005CF">
              <w:rPr>
                <w:color w:val="000000"/>
              </w:rPr>
              <w:t xml:space="preserve">г. Воронеж, </w:t>
            </w:r>
          </w:p>
          <w:p w:rsidR="002744C6" w:rsidRPr="00A95A4F" w:rsidRDefault="002744C6" w:rsidP="004A33C1">
            <w:pPr>
              <w:rPr>
                <w:color w:val="000000"/>
              </w:rPr>
            </w:pPr>
            <w:r w:rsidRPr="002005CF">
              <w:rPr>
                <w:color w:val="000000"/>
              </w:rPr>
              <w:t>ул. Циолковского, д.12а</w:t>
            </w:r>
          </w:p>
        </w:tc>
        <w:tc>
          <w:tcPr>
            <w:tcW w:w="1980" w:type="dxa"/>
            <w:vAlign w:val="center"/>
          </w:tcPr>
          <w:p w:rsidR="002744C6" w:rsidRDefault="002744C6" w:rsidP="004A33C1">
            <w:pPr>
              <w:jc w:val="center"/>
              <w:rPr>
                <w:b/>
                <w:bCs/>
              </w:rPr>
            </w:pPr>
            <w:r>
              <w:rPr>
                <w:color w:val="000000"/>
              </w:rPr>
              <w:t xml:space="preserve">  249-93-04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29.</w:t>
            </w:r>
          </w:p>
        </w:tc>
        <w:tc>
          <w:tcPr>
            <w:tcW w:w="715" w:type="dxa"/>
            <w:vAlign w:val="center"/>
          </w:tcPr>
          <w:p w:rsidR="002744C6" w:rsidRPr="00010447" w:rsidRDefault="002744C6" w:rsidP="004A33C1">
            <w:pPr>
              <w:jc w:val="center"/>
              <w:rPr>
                <w:b/>
                <w:bCs/>
              </w:rPr>
            </w:pPr>
            <w:r w:rsidRPr="00010447">
              <w:rPr>
                <w:b/>
                <w:bCs/>
              </w:rPr>
              <w:t>1046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гимназия №</w:t>
            </w:r>
            <w:r>
              <w:t xml:space="preserve"> </w:t>
            </w:r>
            <w:r w:rsidRPr="00750C88">
              <w:t>7 им. Воронцова В.М.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rPr>
                <w:color w:val="000000"/>
              </w:rPr>
            </w:pPr>
            <w:r w:rsidRPr="00374D80">
              <w:rPr>
                <w:color w:val="000000"/>
              </w:rPr>
              <w:t>394008</w:t>
            </w:r>
            <w:r>
              <w:rPr>
                <w:color w:val="000000"/>
              </w:rPr>
              <w:t xml:space="preserve">, </w:t>
            </w:r>
            <w:r w:rsidRPr="00374D80">
              <w:rPr>
                <w:color w:val="000000"/>
              </w:rPr>
              <w:t xml:space="preserve">г. Воронеж, </w:t>
            </w:r>
            <w:r>
              <w:rPr>
                <w:color w:val="000000"/>
              </w:rPr>
              <w:t xml:space="preserve">                   </w:t>
            </w:r>
            <w:r w:rsidRPr="00374D80">
              <w:rPr>
                <w:color w:val="000000"/>
              </w:rPr>
              <w:t>ул. Ростовская, д. 36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010447" w:rsidRDefault="002744C6" w:rsidP="004A33C1">
            <w:pPr>
              <w:jc w:val="center"/>
              <w:rPr>
                <w:b/>
                <w:bCs/>
              </w:rPr>
            </w:pPr>
            <w:r>
              <w:rPr>
                <w:color w:val="000000"/>
              </w:rPr>
              <w:t xml:space="preserve"> </w:t>
            </w:r>
            <w:r w:rsidRPr="00374D80">
              <w:rPr>
                <w:color w:val="000000"/>
              </w:rPr>
              <w:t>243-04-41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30.</w:t>
            </w:r>
          </w:p>
        </w:tc>
        <w:tc>
          <w:tcPr>
            <w:tcW w:w="715" w:type="dxa"/>
            <w:vAlign w:val="center"/>
          </w:tcPr>
          <w:p w:rsidR="002744C6" w:rsidRPr="00010447" w:rsidRDefault="002744C6" w:rsidP="004A33C1">
            <w:pPr>
              <w:jc w:val="center"/>
              <w:rPr>
                <w:b/>
                <w:bCs/>
              </w:rPr>
            </w:pPr>
            <w:r w:rsidRPr="00010447">
              <w:rPr>
                <w:b/>
                <w:bCs/>
              </w:rPr>
              <w:t>1047</w:t>
            </w:r>
          </w:p>
        </w:tc>
        <w:tc>
          <w:tcPr>
            <w:tcW w:w="3797" w:type="dxa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 xml:space="preserve">Муниципальное бюджетное </w:t>
            </w:r>
            <w:r>
              <w:t>общеобразовательное учреждение Л</w:t>
            </w:r>
            <w:r w:rsidRPr="00750C88">
              <w:t>ицей №</w:t>
            </w:r>
            <w:r>
              <w:t xml:space="preserve"> </w:t>
            </w:r>
            <w:r w:rsidRPr="00750C88">
              <w:t>2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rPr>
                <w:color w:val="000000"/>
              </w:rPr>
            </w:pPr>
            <w:r w:rsidRPr="00374D80">
              <w:rPr>
                <w:color w:val="000000"/>
              </w:rPr>
              <w:t>394004</w:t>
            </w:r>
            <w:r>
              <w:rPr>
                <w:color w:val="000000"/>
              </w:rPr>
              <w:t>,</w:t>
            </w:r>
            <w:r w:rsidRPr="00374D80">
              <w:rPr>
                <w:color w:val="000000"/>
              </w:rPr>
              <w:t xml:space="preserve"> г. Воронеж, Ленинский проспект,</w:t>
            </w:r>
            <w:r>
              <w:rPr>
                <w:color w:val="000000"/>
              </w:rPr>
              <w:t xml:space="preserve"> д.</w:t>
            </w:r>
            <w:r w:rsidRPr="00374D80">
              <w:rPr>
                <w:color w:val="000000"/>
              </w:rPr>
              <w:t xml:space="preserve"> 47</w:t>
            </w:r>
            <w:r>
              <w:rPr>
                <w:color w:val="000000"/>
              </w:rPr>
              <w:t xml:space="preserve">                        </w:t>
            </w:r>
          </w:p>
        </w:tc>
        <w:tc>
          <w:tcPr>
            <w:tcW w:w="1980" w:type="dxa"/>
            <w:vAlign w:val="center"/>
          </w:tcPr>
          <w:p w:rsidR="002744C6" w:rsidRPr="00010447" w:rsidRDefault="002744C6" w:rsidP="004A33C1">
            <w:pPr>
              <w:jc w:val="center"/>
              <w:rPr>
                <w:b/>
                <w:bCs/>
              </w:rPr>
            </w:pPr>
            <w:r>
              <w:rPr>
                <w:color w:val="000000"/>
              </w:rPr>
              <w:t xml:space="preserve"> </w:t>
            </w:r>
            <w:r w:rsidRPr="00374D80">
              <w:rPr>
                <w:color w:val="000000"/>
              </w:rPr>
              <w:t xml:space="preserve"> 249-06-37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Ленинский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31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51</w:t>
            </w:r>
          </w:p>
        </w:tc>
        <w:tc>
          <w:tcPr>
            <w:tcW w:w="3797" w:type="dxa"/>
          </w:tcPr>
          <w:p w:rsidR="002744C6" w:rsidRPr="00BE2495" w:rsidRDefault="002744C6" w:rsidP="00BD7508">
            <w:pPr>
              <w:rPr>
                <w:b/>
                <w:bCs/>
                <w:sz w:val="28"/>
                <w:szCs w:val="28"/>
              </w:rPr>
            </w:pPr>
            <w:r w:rsidRPr="00BE2495">
              <w:t>Муниципальное бюджетное общеобразовательное учреждение средняя общеобразовательная школа № 12</w:t>
            </w:r>
          </w:p>
        </w:tc>
        <w:tc>
          <w:tcPr>
            <w:tcW w:w="2520" w:type="dxa"/>
          </w:tcPr>
          <w:p w:rsidR="002744C6" w:rsidRPr="00BE2495" w:rsidRDefault="002744C6" w:rsidP="009A6E21">
            <w:pPr>
              <w:ind w:right="-108"/>
            </w:pPr>
            <w:r>
              <w:t xml:space="preserve">394006, </w:t>
            </w:r>
            <w:r w:rsidRPr="00BE2495">
              <w:t xml:space="preserve">г. Воронеж, </w:t>
            </w:r>
            <w:r w:rsidRPr="00BE2495">
              <w:br/>
              <w:t>ул. 20-летия Октября, д. 93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E5647B">
            <w:pPr>
              <w:jc w:val="center"/>
              <w:rPr>
                <w:sz w:val="28"/>
                <w:szCs w:val="28"/>
                <w:lang w:val="en-US"/>
              </w:rPr>
            </w:pPr>
            <w:r w:rsidRPr="009D5ABB">
              <w:t>2</w:t>
            </w:r>
            <w:r w:rsidRPr="009D5ABB">
              <w:rPr>
                <w:lang w:val="en-US"/>
              </w:rPr>
              <w:t>78-30-06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32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53</w:t>
            </w:r>
          </w:p>
        </w:tc>
        <w:tc>
          <w:tcPr>
            <w:tcW w:w="3797" w:type="dxa"/>
          </w:tcPr>
          <w:p w:rsidR="002744C6" w:rsidRPr="00BE2495" w:rsidRDefault="002744C6" w:rsidP="00BD7508">
            <w:pPr>
              <w:rPr>
                <w:b/>
                <w:bCs/>
                <w:sz w:val="28"/>
                <w:szCs w:val="28"/>
              </w:rPr>
            </w:pPr>
            <w:r w:rsidRPr="00BE2495">
              <w:t>Муниципальное бюджетное общеобразовательное учреждение средняя общеобразовательная школа с углубленным изучением отдельных предметов № 38 имени Е.А. Болховитинова</w:t>
            </w:r>
          </w:p>
        </w:tc>
        <w:tc>
          <w:tcPr>
            <w:tcW w:w="2520" w:type="dxa"/>
          </w:tcPr>
          <w:p w:rsidR="002744C6" w:rsidRPr="00BE2495" w:rsidRDefault="002744C6" w:rsidP="009A6E21">
            <w:pPr>
              <w:ind w:right="-108"/>
            </w:pPr>
            <w:r>
              <w:t xml:space="preserve">394000, </w:t>
            </w:r>
            <w:r w:rsidRPr="00BE2495">
              <w:t xml:space="preserve">г. Воронеж,  </w:t>
            </w:r>
            <w:r w:rsidRPr="00BE2495">
              <w:br/>
              <w:t>ул. Фридриха Энгельса, д. 76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E5647B">
            <w:pPr>
              <w:jc w:val="center"/>
              <w:rPr>
                <w:sz w:val="28"/>
                <w:szCs w:val="28"/>
                <w:lang w:val="en-US"/>
              </w:rPr>
            </w:pPr>
            <w:r w:rsidRPr="009D5ABB">
              <w:t>277-</w:t>
            </w:r>
            <w:r w:rsidRPr="009D5ABB">
              <w:rPr>
                <w:lang w:val="en-US"/>
              </w:rPr>
              <w:t>89</w:t>
            </w:r>
            <w:r w:rsidRPr="009D5ABB">
              <w:t>-</w:t>
            </w:r>
            <w:r w:rsidRPr="009D5ABB">
              <w:rPr>
                <w:lang w:val="en-US"/>
              </w:rPr>
              <w:t>49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33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55</w:t>
            </w:r>
          </w:p>
        </w:tc>
        <w:tc>
          <w:tcPr>
            <w:tcW w:w="3797" w:type="dxa"/>
          </w:tcPr>
          <w:p w:rsidR="002744C6" w:rsidRPr="00BE2495" w:rsidRDefault="002744C6" w:rsidP="00BD7508">
            <w:pPr>
              <w:rPr>
                <w:b/>
                <w:bCs/>
                <w:sz w:val="28"/>
                <w:szCs w:val="28"/>
              </w:rPr>
            </w:pPr>
            <w:r w:rsidRPr="00BE2495">
              <w:t>Муниципальное бюджетное общеобразовательное учреждение «Лицей № 65»</w:t>
            </w:r>
          </w:p>
        </w:tc>
        <w:tc>
          <w:tcPr>
            <w:tcW w:w="2520" w:type="dxa"/>
          </w:tcPr>
          <w:p w:rsidR="002744C6" w:rsidRPr="00BE2495" w:rsidRDefault="002744C6" w:rsidP="009A6E21">
            <w:pPr>
              <w:ind w:right="-108"/>
            </w:pPr>
            <w:r>
              <w:rPr>
                <w:color w:val="000000"/>
              </w:rPr>
              <w:t xml:space="preserve">394052, </w:t>
            </w:r>
            <w:r w:rsidRPr="00BE2495">
              <w:rPr>
                <w:color w:val="000000"/>
              </w:rPr>
              <w:t xml:space="preserve">г. Воронеж, </w:t>
            </w:r>
            <w:r w:rsidRPr="00BE2495">
              <w:rPr>
                <w:color w:val="000000"/>
              </w:rPr>
              <w:br/>
              <w:t>ул.Матросова, д.2-А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E5647B">
            <w:pPr>
              <w:jc w:val="center"/>
              <w:rPr>
                <w:sz w:val="28"/>
                <w:szCs w:val="28"/>
                <w:lang w:val="en-US"/>
              </w:rPr>
            </w:pPr>
            <w:r w:rsidRPr="009D5ABB">
              <w:t>236-</w:t>
            </w:r>
            <w:r w:rsidRPr="009D5ABB">
              <w:rPr>
                <w:lang w:val="en-US"/>
              </w:rPr>
              <w:t>82-57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34.</w:t>
            </w:r>
          </w:p>
        </w:tc>
        <w:tc>
          <w:tcPr>
            <w:tcW w:w="715" w:type="dxa"/>
            <w:vAlign w:val="center"/>
          </w:tcPr>
          <w:p w:rsidR="002744C6" w:rsidRPr="00A657C3" w:rsidRDefault="002744C6" w:rsidP="004A33C1">
            <w:pPr>
              <w:jc w:val="center"/>
              <w:rPr>
                <w:b/>
                <w:bCs/>
              </w:rPr>
            </w:pPr>
            <w:r w:rsidRPr="00A657C3">
              <w:rPr>
                <w:b/>
                <w:bCs/>
              </w:rPr>
              <w:t>1051</w:t>
            </w:r>
          </w:p>
        </w:tc>
        <w:tc>
          <w:tcPr>
            <w:tcW w:w="3797" w:type="dxa"/>
          </w:tcPr>
          <w:p w:rsidR="002744C6" w:rsidRPr="00750C88" w:rsidRDefault="002744C6" w:rsidP="004A33C1">
            <w:r w:rsidRPr="00750C88">
              <w:t>Муниципальное бюджетное общеобразовательное учреждение «Средняя общеобразовательная школа с углубленным и</w:t>
            </w:r>
            <w:r>
              <w:t>зучением отдельных предметов № 13»</w:t>
            </w:r>
          </w:p>
        </w:tc>
        <w:tc>
          <w:tcPr>
            <w:tcW w:w="2520" w:type="dxa"/>
          </w:tcPr>
          <w:p w:rsidR="002744C6" w:rsidRPr="00374D80" w:rsidRDefault="002744C6" w:rsidP="009A6E21">
            <w:pPr>
              <w:ind w:right="-108"/>
              <w:rPr>
                <w:color w:val="000000"/>
              </w:rPr>
            </w:pPr>
            <w:r w:rsidRPr="00374D80">
              <w:rPr>
                <w:color w:val="000000"/>
              </w:rPr>
              <w:t>394055</w:t>
            </w:r>
            <w:r>
              <w:rPr>
                <w:color w:val="000000"/>
              </w:rPr>
              <w:t>,</w:t>
            </w:r>
            <w:r w:rsidRPr="00374D80">
              <w:rPr>
                <w:color w:val="000000"/>
              </w:rPr>
              <w:t xml:space="preserve">г. Воронеж, </w:t>
            </w:r>
            <w:r>
              <w:rPr>
                <w:color w:val="000000"/>
              </w:rPr>
              <w:t xml:space="preserve">               </w:t>
            </w:r>
            <w:r w:rsidRPr="00374D80">
              <w:rPr>
                <w:color w:val="000000"/>
              </w:rPr>
              <w:t>ул. К. Либкнехта,</w:t>
            </w:r>
            <w:r>
              <w:rPr>
                <w:color w:val="000000"/>
              </w:rPr>
              <w:t xml:space="preserve"> д.</w:t>
            </w:r>
            <w:r w:rsidRPr="00374D80">
              <w:rPr>
                <w:color w:val="000000"/>
              </w:rPr>
              <w:t xml:space="preserve"> 50 </w:t>
            </w:r>
          </w:p>
          <w:p w:rsidR="002744C6" w:rsidRPr="00374D80" w:rsidRDefault="002744C6" w:rsidP="009A6E21">
            <w:pPr>
              <w:ind w:right="-108"/>
              <w:rPr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2744C6" w:rsidRPr="009D5ABB" w:rsidRDefault="002744C6" w:rsidP="00E5647B">
            <w:pPr>
              <w:jc w:val="center"/>
              <w:rPr>
                <w:b/>
                <w:bCs/>
                <w:lang w:val="en-US"/>
              </w:rPr>
            </w:pPr>
            <w:r w:rsidRPr="009D5ABB">
              <w:t>236-</w:t>
            </w:r>
            <w:r w:rsidRPr="009D5ABB">
              <w:rPr>
                <w:lang w:val="en-US"/>
              </w:rPr>
              <w:t>16-27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35.</w:t>
            </w:r>
          </w:p>
        </w:tc>
        <w:tc>
          <w:tcPr>
            <w:tcW w:w="715" w:type="dxa"/>
            <w:vAlign w:val="center"/>
          </w:tcPr>
          <w:p w:rsidR="002744C6" w:rsidRPr="00A657C3" w:rsidRDefault="002744C6" w:rsidP="004A33C1">
            <w:pPr>
              <w:jc w:val="center"/>
              <w:rPr>
                <w:b/>
                <w:bCs/>
              </w:rPr>
            </w:pPr>
            <w:r w:rsidRPr="00A657C3">
              <w:rPr>
                <w:b/>
                <w:bCs/>
              </w:rPr>
              <w:t>1054</w:t>
            </w:r>
          </w:p>
        </w:tc>
        <w:tc>
          <w:tcPr>
            <w:tcW w:w="3797" w:type="dxa"/>
          </w:tcPr>
          <w:p w:rsidR="002744C6" w:rsidRPr="00605CE3" w:rsidRDefault="002744C6" w:rsidP="004A33C1">
            <w:r w:rsidRPr="00750C88">
              <w:t xml:space="preserve">Муниципальное бюджетное общеобразовательное учреждение средняя общеобразовательная школа № 48 </w:t>
            </w:r>
          </w:p>
        </w:tc>
        <w:tc>
          <w:tcPr>
            <w:tcW w:w="2520" w:type="dxa"/>
          </w:tcPr>
          <w:p w:rsidR="002744C6" w:rsidRPr="00374D80" w:rsidRDefault="002744C6" w:rsidP="009A6E21">
            <w:pPr>
              <w:ind w:right="-108"/>
              <w:rPr>
                <w:color w:val="000000"/>
              </w:rPr>
            </w:pPr>
            <w:r w:rsidRPr="00374D80">
              <w:rPr>
                <w:color w:val="000000"/>
              </w:rPr>
              <w:t>394030</w:t>
            </w:r>
            <w:r>
              <w:rPr>
                <w:color w:val="000000"/>
              </w:rPr>
              <w:t xml:space="preserve">, </w:t>
            </w:r>
            <w:r w:rsidRPr="00374D80">
              <w:rPr>
                <w:color w:val="000000"/>
              </w:rPr>
              <w:t xml:space="preserve">г. Воронеж, </w:t>
            </w:r>
            <w:r>
              <w:rPr>
                <w:color w:val="000000"/>
              </w:rPr>
              <w:t xml:space="preserve">                ул. 3 </w:t>
            </w:r>
            <w:r w:rsidRPr="00374D80">
              <w:rPr>
                <w:color w:val="000000"/>
              </w:rPr>
              <w:t xml:space="preserve">Интернационала, </w:t>
            </w:r>
            <w:r>
              <w:rPr>
                <w:color w:val="000000"/>
              </w:rPr>
              <w:t xml:space="preserve">д. </w:t>
            </w:r>
            <w:r w:rsidRPr="00374D80">
              <w:rPr>
                <w:color w:val="000000"/>
              </w:rPr>
              <w:t>33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E5647B">
            <w:pPr>
              <w:jc w:val="center"/>
              <w:rPr>
                <w:b/>
                <w:bCs/>
                <w:lang w:val="en-US"/>
              </w:rPr>
            </w:pPr>
            <w:r w:rsidRPr="009D5ABB">
              <w:t>235-56-</w:t>
            </w:r>
            <w:r w:rsidRPr="009D5ABB">
              <w:rPr>
                <w:lang w:val="en-US"/>
              </w:rPr>
              <w:t>94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9D5ABB" w:rsidRDefault="002744C6" w:rsidP="00BE2495">
            <w:pPr>
              <w:jc w:val="center"/>
              <w:rPr>
                <w:b/>
                <w:bCs/>
              </w:rPr>
            </w:pPr>
            <w:r w:rsidRPr="009D5ABB">
              <w:rPr>
                <w:b/>
                <w:bCs/>
              </w:rPr>
              <w:t>Советский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36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61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rPr>
                <w:color w:val="000000"/>
              </w:rPr>
              <w:t>Муниципальное бюджетное общеобразовательное учреждение  лицей «Воронежский учебно-воспитательный комплекс имени А.П. Киселева»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rPr>
                <w:color w:val="000000"/>
              </w:rPr>
              <w:t xml:space="preserve">394051, </w:t>
            </w:r>
            <w:r w:rsidRPr="00BE2495">
              <w:rPr>
                <w:color w:val="000000"/>
              </w:rPr>
              <w:t xml:space="preserve">г. Воронеж, </w:t>
            </w:r>
            <w:r w:rsidRPr="00BE2495">
              <w:rPr>
                <w:color w:val="000000"/>
              </w:rPr>
              <w:br/>
              <w:t>ул. Героев Сибиряков, д. 5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9A6E21">
            <w:pPr>
              <w:jc w:val="center"/>
              <w:rPr>
                <w:sz w:val="28"/>
                <w:szCs w:val="28"/>
              </w:rPr>
            </w:pPr>
            <w:r w:rsidRPr="009D5ABB">
              <w:t>278-87-92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37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63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rPr>
                <w:color w:val="000000"/>
              </w:rPr>
              <w:t>Муниципальное бюджетное общеобразовательное учреждение  гимназия имени И.А. Бунина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rPr>
                <w:color w:val="000000"/>
              </w:rPr>
              <w:t xml:space="preserve">394065, </w:t>
            </w:r>
            <w:r w:rsidRPr="00BE2495">
              <w:rPr>
                <w:color w:val="000000"/>
              </w:rPr>
              <w:t xml:space="preserve">г. Воронеж, </w:t>
            </w:r>
            <w:r w:rsidRPr="00BE2495">
              <w:rPr>
                <w:color w:val="000000"/>
              </w:rPr>
              <w:br/>
            </w:r>
            <w:r w:rsidRPr="00BE2495">
              <w:rPr>
                <w:color w:val="000000"/>
                <w:spacing w:val="-8"/>
              </w:rPr>
              <w:t>ул.</w:t>
            </w:r>
            <w:r>
              <w:rPr>
                <w:color w:val="000000"/>
                <w:spacing w:val="-8"/>
              </w:rPr>
              <w:t xml:space="preserve"> </w:t>
            </w:r>
            <w:r w:rsidRPr="00BE2495">
              <w:rPr>
                <w:color w:val="000000"/>
                <w:spacing w:val="-8"/>
              </w:rPr>
              <w:t>Молодогвардейцев,</w:t>
            </w:r>
            <w:r w:rsidRPr="00BE2495">
              <w:rPr>
                <w:color w:val="000000"/>
                <w:spacing w:val="-4"/>
              </w:rPr>
              <w:t xml:space="preserve"> </w:t>
            </w:r>
            <w:r w:rsidRPr="00BE2495">
              <w:rPr>
                <w:color w:val="000000"/>
              </w:rPr>
              <w:t>д. 17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9A6E21">
            <w:pPr>
              <w:jc w:val="center"/>
              <w:rPr>
                <w:sz w:val="28"/>
                <w:szCs w:val="28"/>
              </w:rPr>
            </w:pPr>
            <w:r w:rsidRPr="009D5ABB">
              <w:t>263-08-62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38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A6E21" w:rsidRDefault="002744C6" w:rsidP="00BE2495">
            <w:pPr>
              <w:jc w:val="center"/>
              <w:rPr>
                <w:b/>
                <w:bCs/>
              </w:rPr>
            </w:pPr>
            <w:r w:rsidRPr="009A6E21">
              <w:rPr>
                <w:b/>
                <w:bCs/>
              </w:rPr>
              <w:t>65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rPr>
                <w:color w:val="000000"/>
              </w:rPr>
              <w:t xml:space="preserve">Муниципальное бюджетное общеобразовательное учреждение средняя общеобразовательная школа № 72 </w:t>
            </w:r>
            <w:r w:rsidRPr="00BE2495">
              <w:rPr>
                <w:color w:val="000000"/>
              </w:rPr>
              <w:br/>
              <w:t>им. Ю.В.Лукьянчикова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rPr>
                <w:color w:val="000000"/>
              </w:rPr>
              <w:t xml:space="preserve">394062, </w:t>
            </w:r>
            <w:r w:rsidRPr="00BE2495">
              <w:rPr>
                <w:color w:val="000000"/>
              </w:rPr>
              <w:br/>
              <w:t>г.</w:t>
            </w:r>
            <w:r>
              <w:rPr>
                <w:color w:val="000000"/>
              </w:rPr>
              <w:t xml:space="preserve"> </w:t>
            </w:r>
            <w:r w:rsidRPr="00BE2495">
              <w:rPr>
                <w:color w:val="000000"/>
              </w:rPr>
              <w:t xml:space="preserve">Воронеж, </w:t>
            </w:r>
            <w:r w:rsidRPr="00BE2495">
              <w:rPr>
                <w:color w:val="000000"/>
              </w:rPr>
              <w:br/>
              <w:t xml:space="preserve">ул. Южно-Моравская, </w:t>
            </w:r>
            <w:r w:rsidRPr="00BE2495">
              <w:rPr>
                <w:color w:val="000000"/>
              </w:rPr>
              <w:br/>
              <w:t>д. 18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9A6E21">
            <w:pPr>
              <w:jc w:val="center"/>
              <w:rPr>
                <w:sz w:val="28"/>
                <w:szCs w:val="28"/>
              </w:rPr>
            </w:pPr>
            <w:r w:rsidRPr="009D5ABB">
              <w:t>263-10-84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39.</w:t>
            </w:r>
          </w:p>
        </w:tc>
        <w:tc>
          <w:tcPr>
            <w:tcW w:w="715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EF36E5">
              <w:rPr>
                <w:b/>
                <w:bCs/>
              </w:rPr>
              <w:t>1061</w:t>
            </w:r>
          </w:p>
        </w:tc>
        <w:tc>
          <w:tcPr>
            <w:tcW w:w="3797" w:type="dxa"/>
          </w:tcPr>
          <w:p w:rsidR="002744C6" w:rsidRPr="00750C88" w:rsidRDefault="002744C6" w:rsidP="004A33C1">
            <w:r w:rsidRPr="00750C88">
              <w:t>Муниципальное бюджетное общеобразовательное учреждение лицей № 5</w:t>
            </w:r>
          </w:p>
        </w:tc>
        <w:tc>
          <w:tcPr>
            <w:tcW w:w="2520" w:type="dxa"/>
          </w:tcPr>
          <w:p w:rsidR="002744C6" w:rsidRPr="00374D80" w:rsidRDefault="002744C6" w:rsidP="009A6E21">
            <w:pPr>
              <w:ind w:right="-108"/>
              <w:rPr>
                <w:color w:val="000000"/>
              </w:rPr>
            </w:pPr>
            <w:r w:rsidRPr="00374D80">
              <w:rPr>
                <w:color w:val="000000"/>
              </w:rPr>
              <w:t xml:space="preserve">394065, г. Воронеж, </w:t>
            </w:r>
            <w:r>
              <w:rPr>
                <w:color w:val="000000"/>
              </w:rPr>
              <w:t xml:space="preserve">                   ул.Молодогвардейцев,</w:t>
            </w:r>
            <w:r w:rsidRPr="00374D8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д. 18                          </w:t>
            </w:r>
          </w:p>
        </w:tc>
        <w:tc>
          <w:tcPr>
            <w:tcW w:w="1980" w:type="dxa"/>
            <w:vAlign w:val="center"/>
          </w:tcPr>
          <w:p w:rsidR="002744C6" w:rsidRPr="00EF36E5" w:rsidRDefault="002744C6" w:rsidP="009A6E21">
            <w:pPr>
              <w:jc w:val="center"/>
              <w:rPr>
                <w:b/>
                <w:bCs/>
              </w:rPr>
            </w:pPr>
            <w:r>
              <w:rPr>
                <w:color w:val="000000"/>
              </w:rPr>
              <w:t xml:space="preserve"> </w:t>
            </w:r>
            <w:r w:rsidRPr="00374D8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242-36-00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40.</w:t>
            </w:r>
          </w:p>
        </w:tc>
        <w:tc>
          <w:tcPr>
            <w:tcW w:w="715" w:type="dxa"/>
          </w:tcPr>
          <w:p w:rsidR="002744C6" w:rsidRPr="00C81161" w:rsidRDefault="002744C6" w:rsidP="004A33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Pr="00C81161">
              <w:rPr>
                <w:b/>
                <w:bCs/>
              </w:rPr>
              <w:t xml:space="preserve">1063 </w:t>
            </w:r>
          </w:p>
        </w:tc>
        <w:tc>
          <w:tcPr>
            <w:tcW w:w="3797" w:type="dxa"/>
          </w:tcPr>
          <w:p w:rsidR="002744C6" w:rsidRDefault="002744C6" w:rsidP="004A33C1">
            <w:r w:rsidRPr="00CD2794">
              <w:t xml:space="preserve">Муниципальное бюджетное общеобразовательное учреждение средняя общеобразовательная школа № 83 </w:t>
            </w:r>
          </w:p>
        </w:tc>
        <w:tc>
          <w:tcPr>
            <w:tcW w:w="2520" w:type="dxa"/>
          </w:tcPr>
          <w:p w:rsidR="002744C6" w:rsidRDefault="002744C6" w:rsidP="004A33C1">
            <w:r w:rsidRPr="00CD2794">
              <w:t>394086</w:t>
            </w:r>
            <w:r>
              <w:t xml:space="preserve">, </w:t>
            </w:r>
            <w:r w:rsidRPr="00CD2794">
              <w:t>г. Воронеж,</w:t>
            </w:r>
            <w:r>
              <w:t xml:space="preserve">                     </w:t>
            </w:r>
            <w:r w:rsidRPr="00CD2794">
              <w:t xml:space="preserve"> ул. Шендрикова, д. 6</w:t>
            </w:r>
            <w:r>
              <w:t xml:space="preserve">                            </w:t>
            </w:r>
          </w:p>
          <w:p w:rsidR="002744C6" w:rsidRDefault="002744C6" w:rsidP="004A33C1"/>
        </w:tc>
        <w:tc>
          <w:tcPr>
            <w:tcW w:w="1980" w:type="dxa"/>
            <w:vAlign w:val="center"/>
          </w:tcPr>
          <w:p w:rsidR="002744C6" w:rsidRPr="00C81161" w:rsidRDefault="002744C6" w:rsidP="009A6E21">
            <w:pPr>
              <w:jc w:val="center"/>
              <w:rPr>
                <w:b/>
                <w:bCs/>
              </w:rPr>
            </w:pPr>
            <w:r>
              <w:t xml:space="preserve"> </w:t>
            </w:r>
            <w:r w:rsidRPr="00CD2794">
              <w:t xml:space="preserve"> 231-95-28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41.</w:t>
            </w:r>
          </w:p>
        </w:tc>
        <w:tc>
          <w:tcPr>
            <w:tcW w:w="715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EF36E5">
              <w:rPr>
                <w:b/>
                <w:bCs/>
              </w:rPr>
              <w:t>1064</w:t>
            </w:r>
          </w:p>
        </w:tc>
        <w:tc>
          <w:tcPr>
            <w:tcW w:w="3797" w:type="dxa"/>
          </w:tcPr>
          <w:p w:rsidR="002744C6" w:rsidRPr="004B0774" w:rsidRDefault="002744C6" w:rsidP="004A33C1">
            <w:pPr>
              <w:rPr>
                <w:highlight w:val="yellow"/>
              </w:rPr>
            </w:pPr>
            <w:r w:rsidRPr="004B0774">
              <w:t xml:space="preserve">Муниципальное бюджетное общеобразовательное учреждение средняя общеобразовательная школа № 84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rPr>
                <w:color w:val="000000"/>
              </w:rPr>
            </w:pPr>
            <w:r w:rsidRPr="00374D80">
              <w:rPr>
                <w:color w:val="000000"/>
              </w:rPr>
              <w:t>394070, г. Воронеж,</w:t>
            </w:r>
            <w:r>
              <w:rPr>
                <w:color w:val="000000"/>
              </w:rPr>
              <w:t xml:space="preserve">                       </w:t>
            </w:r>
            <w:r w:rsidRPr="00374D80">
              <w:rPr>
                <w:color w:val="000000"/>
              </w:rPr>
              <w:t>ул. Тепличная,</w:t>
            </w:r>
            <w:r>
              <w:rPr>
                <w:color w:val="000000"/>
              </w:rPr>
              <w:t xml:space="preserve"> д.</w:t>
            </w:r>
            <w:r w:rsidRPr="00374D80">
              <w:rPr>
                <w:color w:val="000000"/>
              </w:rPr>
              <w:t xml:space="preserve"> 20б</w:t>
            </w:r>
            <w:r>
              <w:rPr>
                <w:color w:val="000000"/>
              </w:rPr>
              <w:t xml:space="preserve">                                  </w:t>
            </w:r>
          </w:p>
          <w:p w:rsidR="002744C6" w:rsidRPr="00374D80" w:rsidRDefault="002744C6" w:rsidP="009A6E21">
            <w:pPr>
              <w:rPr>
                <w:color w:val="000000"/>
              </w:rPr>
            </w:pPr>
          </w:p>
        </w:tc>
        <w:tc>
          <w:tcPr>
            <w:tcW w:w="1980" w:type="dxa"/>
            <w:vAlign w:val="center"/>
          </w:tcPr>
          <w:p w:rsidR="002744C6" w:rsidRPr="00342F17" w:rsidRDefault="002744C6" w:rsidP="009A6E21">
            <w:pPr>
              <w:jc w:val="center"/>
              <w:rPr>
                <w:color w:val="000000"/>
              </w:rPr>
            </w:pPr>
            <w:r w:rsidRPr="00342F17">
              <w:rPr>
                <w:color w:val="000000"/>
              </w:rPr>
              <w:t>234-57-78</w:t>
            </w:r>
          </w:p>
          <w:p w:rsidR="002744C6" w:rsidRPr="00EF36E5" w:rsidRDefault="002744C6" w:rsidP="009A6E21">
            <w:pPr>
              <w:jc w:val="center"/>
              <w:rPr>
                <w:b/>
                <w:bCs/>
              </w:rPr>
            </w:pP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42.</w:t>
            </w:r>
          </w:p>
        </w:tc>
        <w:tc>
          <w:tcPr>
            <w:tcW w:w="715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EF36E5">
              <w:rPr>
                <w:b/>
                <w:bCs/>
              </w:rPr>
              <w:t>1066</w:t>
            </w:r>
          </w:p>
        </w:tc>
        <w:tc>
          <w:tcPr>
            <w:tcW w:w="3797" w:type="dxa"/>
          </w:tcPr>
          <w:p w:rsidR="002744C6" w:rsidRPr="004B0774" w:rsidRDefault="002744C6" w:rsidP="004A33C1">
            <w:r w:rsidRPr="004B0774">
              <w:t>Муниципальное бюджетное общеобразовательное учреждение средняя общеобразовательная</w:t>
            </w:r>
          </w:p>
          <w:p w:rsidR="002744C6" w:rsidRPr="004B0774" w:rsidRDefault="002744C6" w:rsidP="004A33C1">
            <w:r w:rsidRPr="004B0774">
              <w:t xml:space="preserve">школа № 55 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rPr>
                <w:color w:val="000000"/>
              </w:rPr>
            </w:pPr>
            <w:r>
              <w:rPr>
                <w:color w:val="000000"/>
              </w:rPr>
              <w:t>394040,</w:t>
            </w:r>
            <w:r w:rsidRPr="00374D80">
              <w:rPr>
                <w:color w:val="000000"/>
              </w:rPr>
              <w:t xml:space="preserve"> г. Воронеж, гмкр. Придонское, </w:t>
            </w:r>
            <w:r>
              <w:rPr>
                <w:color w:val="000000"/>
              </w:rPr>
              <w:t xml:space="preserve">                     </w:t>
            </w:r>
            <w:r w:rsidRPr="00374D80">
              <w:rPr>
                <w:color w:val="000000"/>
              </w:rPr>
              <w:t>ул. Киселева,</w:t>
            </w:r>
            <w:r>
              <w:rPr>
                <w:color w:val="000000"/>
              </w:rPr>
              <w:t xml:space="preserve"> д.</w:t>
            </w:r>
            <w:r w:rsidRPr="00374D80">
              <w:rPr>
                <w:color w:val="000000"/>
              </w:rPr>
              <w:t xml:space="preserve"> 2</w:t>
            </w:r>
            <w:r>
              <w:rPr>
                <w:color w:val="000000"/>
              </w:rPr>
              <w:t xml:space="preserve">                                    </w:t>
            </w:r>
          </w:p>
        </w:tc>
        <w:tc>
          <w:tcPr>
            <w:tcW w:w="1980" w:type="dxa"/>
            <w:vAlign w:val="center"/>
          </w:tcPr>
          <w:p w:rsidR="002744C6" w:rsidRPr="00EF36E5" w:rsidRDefault="002744C6" w:rsidP="009A6E21">
            <w:pPr>
              <w:jc w:val="center"/>
              <w:rPr>
                <w:b/>
                <w:bCs/>
              </w:rPr>
            </w:pPr>
            <w:r w:rsidRPr="00374D80">
              <w:rPr>
                <w:color w:val="000000"/>
              </w:rPr>
              <w:t xml:space="preserve"> 224-89-38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5D12C8" w:rsidRDefault="002744C6" w:rsidP="00BE2495">
            <w:pPr>
              <w:jc w:val="center"/>
            </w:pPr>
            <w:r w:rsidRPr="005D12C8">
              <w:t>43</w:t>
            </w:r>
            <w:r>
              <w:t>.</w:t>
            </w:r>
          </w:p>
        </w:tc>
        <w:tc>
          <w:tcPr>
            <w:tcW w:w="715" w:type="dxa"/>
            <w:vAlign w:val="center"/>
          </w:tcPr>
          <w:p w:rsidR="002744C6" w:rsidRPr="005D12C8" w:rsidRDefault="002744C6" w:rsidP="004A33C1">
            <w:pPr>
              <w:jc w:val="center"/>
              <w:rPr>
                <w:b/>
                <w:bCs/>
              </w:rPr>
            </w:pPr>
            <w:r w:rsidRPr="005D12C8">
              <w:rPr>
                <w:b/>
                <w:bCs/>
              </w:rPr>
              <w:t>62</w:t>
            </w:r>
          </w:p>
        </w:tc>
        <w:tc>
          <w:tcPr>
            <w:tcW w:w="3797" w:type="dxa"/>
          </w:tcPr>
          <w:p w:rsidR="002744C6" w:rsidRPr="005D12C8" w:rsidRDefault="002744C6" w:rsidP="004A33C1">
            <w:r w:rsidRPr="005D12C8">
              <w:t>Муниципальное бюджетное общеобразовательное учреждение «Лицей «Многоуровневый образовательный комплекс № 2»</w:t>
            </w:r>
          </w:p>
        </w:tc>
        <w:tc>
          <w:tcPr>
            <w:tcW w:w="2520" w:type="dxa"/>
          </w:tcPr>
          <w:p w:rsidR="002744C6" w:rsidRPr="005D12C8" w:rsidRDefault="002744C6" w:rsidP="004A33C1">
            <w:r w:rsidRPr="005D12C8">
              <w:t>394086, г. Воронеж, ул. Шендрикова, д. 7</w:t>
            </w:r>
          </w:p>
        </w:tc>
        <w:tc>
          <w:tcPr>
            <w:tcW w:w="1980" w:type="dxa"/>
            <w:vAlign w:val="center"/>
          </w:tcPr>
          <w:p w:rsidR="002744C6" w:rsidRPr="005D12C8" w:rsidRDefault="002744C6" w:rsidP="009A6E21">
            <w:pPr>
              <w:jc w:val="center"/>
            </w:pPr>
            <w:r w:rsidRPr="005D12C8">
              <w:t>270-95-40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Центральный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44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средняя общеобразовательная   школа № 5 им. К.П. Феоктистова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>39</w:t>
            </w:r>
            <w:r>
              <w:t xml:space="preserve">4043, г.Воронеж, </w:t>
            </w:r>
            <w:r>
              <w:br/>
              <w:t xml:space="preserve">ул. Ленина, </w:t>
            </w:r>
            <w:r w:rsidRPr="00BE2495">
              <w:t>д. 88</w:t>
            </w:r>
          </w:p>
          <w:p w:rsidR="002744C6" w:rsidRPr="00BE2495" w:rsidRDefault="002744C6" w:rsidP="00BD7508"/>
        </w:tc>
        <w:tc>
          <w:tcPr>
            <w:tcW w:w="1980" w:type="dxa"/>
            <w:vAlign w:val="center"/>
          </w:tcPr>
          <w:p w:rsidR="002744C6" w:rsidRDefault="002744C6" w:rsidP="0024108D">
            <w:pPr>
              <w:jc w:val="center"/>
            </w:pPr>
            <w:r>
              <w:t>255-39-18,</w:t>
            </w:r>
          </w:p>
          <w:p w:rsidR="002744C6" w:rsidRPr="00BE2495" w:rsidRDefault="002744C6" w:rsidP="0024108D">
            <w:pPr>
              <w:jc w:val="center"/>
              <w:rPr>
                <w:sz w:val="28"/>
                <w:szCs w:val="28"/>
              </w:rPr>
            </w:pPr>
            <w:r w:rsidRPr="00BE2495">
              <w:t>255-56-40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45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средняя общеобразовательная школа № 9 </w:t>
            </w:r>
          </w:p>
        </w:tc>
        <w:tc>
          <w:tcPr>
            <w:tcW w:w="2520" w:type="dxa"/>
          </w:tcPr>
          <w:p w:rsidR="002744C6" w:rsidRPr="00BE2495" w:rsidRDefault="002744C6" w:rsidP="0024108D">
            <w:pPr>
              <w:ind w:right="-108"/>
            </w:pPr>
            <w:r>
              <w:t xml:space="preserve">394030, г. Воронеж, </w:t>
            </w:r>
            <w:r>
              <w:br/>
              <w:t xml:space="preserve">ул. Карла Маркса, </w:t>
            </w:r>
            <w:r w:rsidRPr="00BE2495">
              <w:t>д. 69</w:t>
            </w:r>
          </w:p>
        </w:tc>
        <w:tc>
          <w:tcPr>
            <w:tcW w:w="1980" w:type="dxa"/>
            <w:vAlign w:val="center"/>
          </w:tcPr>
          <w:p w:rsidR="002744C6" w:rsidRDefault="002744C6" w:rsidP="0024108D">
            <w:pPr>
              <w:jc w:val="center"/>
            </w:pPr>
            <w:r>
              <w:t>252-35-47,</w:t>
            </w:r>
          </w:p>
          <w:p w:rsidR="002744C6" w:rsidRPr="00BE2495" w:rsidRDefault="002744C6" w:rsidP="0024108D">
            <w:pPr>
              <w:jc w:val="center"/>
              <w:rPr>
                <w:sz w:val="28"/>
                <w:szCs w:val="28"/>
              </w:rPr>
            </w:pPr>
            <w:r w:rsidRPr="00BE2495">
              <w:t>252-29-44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46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73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 бюджетное  общеобразовательное учреждение средняя общеобразовательная   школа № 28 с углубленным изучением отдельных предметов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394036, </w:t>
            </w:r>
            <w:r w:rsidRPr="00BE2495">
              <w:t>г. Во</w:t>
            </w:r>
            <w:r>
              <w:t xml:space="preserve">ронеж, </w:t>
            </w:r>
            <w:r>
              <w:br/>
              <w:t xml:space="preserve">ул. Фридриха Энгельса, </w:t>
            </w:r>
            <w:r w:rsidRPr="00BE2495">
              <w:t>д. 23</w:t>
            </w:r>
          </w:p>
        </w:tc>
        <w:tc>
          <w:tcPr>
            <w:tcW w:w="1980" w:type="dxa"/>
            <w:vAlign w:val="center"/>
          </w:tcPr>
          <w:p w:rsidR="002744C6" w:rsidRPr="00270EE5" w:rsidRDefault="002744C6" w:rsidP="00270EE5">
            <w:pPr>
              <w:jc w:val="center"/>
            </w:pPr>
            <w:r w:rsidRPr="00270EE5">
              <w:t>253-11-25</w:t>
            </w:r>
          </w:p>
          <w:p w:rsidR="002744C6" w:rsidRPr="00BE2495" w:rsidRDefault="002744C6" w:rsidP="00270EE5">
            <w:pPr>
              <w:jc w:val="center"/>
              <w:rPr>
                <w:sz w:val="28"/>
                <w:szCs w:val="28"/>
              </w:rPr>
            </w:pPr>
            <w:r w:rsidRPr="00270EE5">
              <w:t>255-44-91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47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74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гимназия им. академика </w:t>
            </w:r>
            <w:r w:rsidRPr="00BE2495">
              <w:br/>
              <w:t>Н.Г. Басова при ВГУ</w:t>
            </w:r>
          </w:p>
        </w:tc>
        <w:tc>
          <w:tcPr>
            <w:tcW w:w="2520" w:type="dxa"/>
          </w:tcPr>
          <w:p w:rsidR="002744C6" w:rsidRPr="00BE2495" w:rsidRDefault="002744C6" w:rsidP="0024108D">
            <w:pPr>
              <w:ind w:right="-108"/>
            </w:pPr>
            <w:r>
              <w:t xml:space="preserve">394000, г. Воронеж, </w:t>
            </w:r>
            <w:r>
              <w:br/>
              <w:t xml:space="preserve">ул. Карла Маркса, </w:t>
            </w:r>
            <w:r w:rsidRPr="00BE2495">
              <w:t>д. 57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24108D">
            <w:pPr>
              <w:jc w:val="center"/>
              <w:rPr>
                <w:sz w:val="28"/>
                <w:szCs w:val="28"/>
              </w:rPr>
            </w:pPr>
            <w:r>
              <w:t xml:space="preserve"> 253-10-83, </w:t>
            </w:r>
            <w:r>
              <w:br/>
            </w:r>
            <w:r w:rsidRPr="00BE2495">
              <w:t>253-07-48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48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75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 бюджетное  общеобразовательное учреждение средняя  общеобразовательная  школа № 62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394043, </w:t>
            </w:r>
            <w:r w:rsidRPr="00BE2495">
              <w:t xml:space="preserve">г. Воронеж, </w:t>
            </w:r>
            <w:r w:rsidRPr="00BE2495">
              <w:br/>
              <w:t xml:space="preserve">ул. Березовая роща, </w:t>
            </w:r>
            <w:r>
              <w:t xml:space="preserve"> </w:t>
            </w:r>
            <w:r w:rsidRPr="00BE2495">
              <w:t>д. 32</w:t>
            </w:r>
          </w:p>
        </w:tc>
        <w:tc>
          <w:tcPr>
            <w:tcW w:w="1980" w:type="dxa"/>
            <w:vAlign w:val="center"/>
          </w:tcPr>
          <w:p w:rsidR="002744C6" w:rsidRDefault="002744C6" w:rsidP="0024108D">
            <w:pPr>
              <w:jc w:val="center"/>
            </w:pPr>
            <w:r w:rsidRPr="00D164C9">
              <w:t>202-42-53</w:t>
            </w:r>
            <w:r>
              <w:t>,</w:t>
            </w:r>
          </w:p>
          <w:p w:rsidR="002744C6" w:rsidRPr="00BE2495" w:rsidRDefault="002744C6" w:rsidP="0024108D">
            <w:pPr>
              <w:jc w:val="center"/>
              <w:rPr>
                <w:sz w:val="28"/>
                <w:szCs w:val="28"/>
              </w:rPr>
            </w:pPr>
            <w:r>
              <w:t>235-34-68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49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24108D" w:rsidRDefault="002744C6" w:rsidP="00BE2495">
            <w:pPr>
              <w:jc w:val="center"/>
              <w:rPr>
                <w:b/>
                <w:bCs/>
              </w:rPr>
            </w:pPr>
            <w:r w:rsidRPr="0024108D">
              <w:rPr>
                <w:b/>
                <w:bCs/>
              </w:rPr>
              <w:t>76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 бюджетное  общеобразовательное учреждение «Средняя общеобразовательная  школа № 102»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>3940</w:t>
            </w:r>
            <w:r>
              <w:t xml:space="preserve">68, г. Воронеж, </w:t>
            </w:r>
            <w:r>
              <w:br/>
              <w:t xml:space="preserve">ул. Шишкова, </w:t>
            </w:r>
            <w:r w:rsidRPr="00BE2495">
              <w:t>д. 146/8</w:t>
            </w:r>
          </w:p>
          <w:p w:rsidR="002744C6" w:rsidRPr="00BE2495" w:rsidRDefault="002744C6" w:rsidP="00BD7508"/>
        </w:tc>
        <w:tc>
          <w:tcPr>
            <w:tcW w:w="1980" w:type="dxa"/>
            <w:vAlign w:val="center"/>
          </w:tcPr>
          <w:p w:rsidR="002744C6" w:rsidRPr="00BE2495" w:rsidRDefault="002744C6" w:rsidP="0024108D">
            <w:pPr>
              <w:jc w:val="center"/>
            </w:pPr>
            <w:r w:rsidRPr="00BE2495">
              <w:rPr>
                <w:lang w:eastAsia="en-US"/>
              </w:rPr>
              <w:t>280-20-47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A36F5E">
            <w:pPr>
              <w:jc w:val="center"/>
            </w:pPr>
            <w:r>
              <w:t>50.</w:t>
            </w:r>
          </w:p>
        </w:tc>
        <w:tc>
          <w:tcPr>
            <w:tcW w:w="715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EF36E5">
              <w:rPr>
                <w:b/>
                <w:bCs/>
              </w:rPr>
              <w:t>1071</w:t>
            </w:r>
          </w:p>
        </w:tc>
        <w:tc>
          <w:tcPr>
            <w:tcW w:w="3797" w:type="dxa"/>
          </w:tcPr>
          <w:p w:rsidR="002744C6" w:rsidRPr="004B0774" w:rsidRDefault="002744C6" w:rsidP="004A33C1">
            <w:pPr>
              <w:rPr>
                <w:highlight w:val="yellow"/>
              </w:rPr>
            </w:pPr>
            <w:r w:rsidRPr="004B0774">
              <w:t xml:space="preserve">Муниципальное бюджетное общеобразовательное учреждение гимназия имени А.В. Кольцова </w:t>
            </w:r>
          </w:p>
        </w:tc>
        <w:tc>
          <w:tcPr>
            <w:tcW w:w="2520" w:type="dxa"/>
          </w:tcPr>
          <w:p w:rsidR="002744C6" w:rsidRPr="00374D80" w:rsidRDefault="002744C6" w:rsidP="0024108D">
            <w:pPr>
              <w:ind w:right="-108"/>
            </w:pPr>
            <w:r w:rsidRPr="00374D80">
              <w:t>3940</w:t>
            </w:r>
            <w:r>
              <w:t>18</w:t>
            </w:r>
            <w:r w:rsidRPr="00374D80">
              <w:t xml:space="preserve">, </w:t>
            </w:r>
            <w:r>
              <w:t>г.</w:t>
            </w:r>
            <w:r w:rsidRPr="00374D80">
              <w:t xml:space="preserve"> </w:t>
            </w:r>
            <w:r>
              <w:t>Воронеж, ул. Володарского, д.</w:t>
            </w:r>
            <w:r w:rsidRPr="00374D80">
              <w:t xml:space="preserve"> 41</w:t>
            </w:r>
            <w:r>
              <w:t xml:space="preserve">                           </w:t>
            </w:r>
          </w:p>
        </w:tc>
        <w:tc>
          <w:tcPr>
            <w:tcW w:w="1980" w:type="dxa"/>
            <w:vAlign w:val="center"/>
          </w:tcPr>
          <w:p w:rsidR="002744C6" w:rsidRDefault="002744C6" w:rsidP="004A33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374D80">
              <w:rPr>
                <w:color w:val="000000"/>
              </w:rPr>
              <w:t xml:space="preserve"> 255-04-96,</w:t>
            </w:r>
          </w:p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374D80">
              <w:rPr>
                <w:color w:val="000000"/>
              </w:rPr>
              <w:t xml:space="preserve"> 255-27-59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51.</w:t>
            </w:r>
          </w:p>
        </w:tc>
        <w:tc>
          <w:tcPr>
            <w:tcW w:w="715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EF36E5">
              <w:rPr>
                <w:b/>
                <w:bCs/>
              </w:rPr>
              <w:t>1073</w:t>
            </w:r>
          </w:p>
        </w:tc>
        <w:tc>
          <w:tcPr>
            <w:tcW w:w="3797" w:type="dxa"/>
          </w:tcPr>
          <w:p w:rsidR="002744C6" w:rsidRPr="004B0774" w:rsidRDefault="002744C6" w:rsidP="004A33C1">
            <w:pPr>
              <w:rPr>
                <w:highlight w:val="yellow"/>
              </w:rPr>
            </w:pPr>
            <w:r w:rsidRPr="004B0774">
              <w:t xml:space="preserve">Муниципальное бюджетное общеобразовательное учреждение лицей № 7 </w:t>
            </w:r>
          </w:p>
        </w:tc>
        <w:tc>
          <w:tcPr>
            <w:tcW w:w="2520" w:type="dxa"/>
          </w:tcPr>
          <w:p w:rsidR="002744C6" w:rsidRPr="00374D80" w:rsidRDefault="002744C6" w:rsidP="00BE4F52">
            <w:pPr>
              <w:ind w:right="-108"/>
            </w:pPr>
            <w:r w:rsidRPr="00374D80">
              <w:t xml:space="preserve">394000, </w:t>
            </w:r>
            <w:r>
              <w:t>г.</w:t>
            </w:r>
            <w:r w:rsidRPr="00374D80">
              <w:t xml:space="preserve"> </w:t>
            </w:r>
            <w:r>
              <w:t>Воронеж, ул. Студенческая, д.</w:t>
            </w:r>
            <w:r w:rsidRPr="00374D80">
              <w:t xml:space="preserve"> 29</w:t>
            </w:r>
          </w:p>
        </w:tc>
        <w:tc>
          <w:tcPr>
            <w:tcW w:w="1980" w:type="dxa"/>
            <w:vAlign w:val="center"/>
          </w:tcPr>
          <w:p w:rsidR="002744C6" w:rsidRPr="00EF36E5" w:rsidRDefault="002744C6" w:rsidP="004A33C1">
            <w:pPr>
              <w:jc w:val="center"/>
              <w:rPr>
                <w:b/>
                <w:bCs/>
              </w:rPr>
            </w:pPr>
            <w:r w:rsidRPr="007D4112">
              <w:rPr>
                <w:color w:val="000000"/>
              </w:rPr>
              <w:t>255-26-2</w:t>
            </w:r>
            <w:r>
              <w:rPr>
                <w:color w:val="000000"/>
              </w:rPr>
              <w:t xml:space="preserve">6,           </w:t>
            </w:r>
            <w:r w:rsidRPr="007D4112">
              <w:rPr>
                <w:color w:val="000000"/>
              </w:rPr>
              <w:t>255-26-93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Аннинский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52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Default="002744C6" w:rsidP="00BE2495">
            <w:pPr>
              <w:jc w:val="center"/>
              <w:rPr>
                <w:b/>
                <w:bCs/>
              </w:rPr>
            </w:pPr>
          </w:p>
          <w:p w:rsidR="002744C6" w:rsidRDefault="002744C6" w:rsidP="00BE2495">
            <w:pPr>
              <w:jc w:val="center"/>
              <w:rPr>
                <w:b/>
                <w:bCs/>
              </w:rPr>
            </w:pPr>
          </w:p>
          <w:p w:rsidR="002744C6" w:rsidRPr="007D7A9D" w:rsidRDefault="002744C6" w:rsidP="00BE2495">
            <w:pPr>
              <w:jc w:val="center"/>
              <w:rPr>
                <w:b/>
                <w:bCs/>
              </w:rPr>
            </w:pPr>
            <w:r w:rsidRPr="007D7A9D">
              <w:rPr>
                <w:b/>
                <w:bCs/>
              </w:rPr>
              <w:t>211</w:t>
            </w:r>
          </w:p>
          <w:p w:rsidR="002744C6" w:rsidRPr="007D7A9D" w:rsidRDefault="002744C6" w:rsidP="007D7A9D">
            <w:pPr>
              <w:rPr>
                <w:b/>
                <w:bCs/>
              </w:rPr>
            </w:pPr>
          </w:p>
        </w:tc>
        <w:tc>
          <w:tcPr>
            <w:tcW w:w="3797" w:type="dxa"/>
          </w:tcPr>
          <w:p w:rsidR="002744C6" w:rsidRPr="00BE2495" w:rsidRDefault="002744C6" w:rsidP="00BD750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BE2495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 средняя общеобразовательная школа «Аннинский Лицей»</w:t>
            </w:r>
          </w:p>
        </w:tc>
        <w:tc>
          <w:tcPr>
            <w:tcW w:w="2520" w:type="dxa"/>
          </w:tcPr>
          <w:p w:rsidR="002744C6" w:rsidRPr="00BE2495" w:rsidRDefault="002744C6" w:rsidP="00BD750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396250, Воронежская область, </w:t>
            </w:r>
            <w:r w:rsidRPr="00BE2495">
              <w:rPr>
                <w:rFonts w:ascii="Times New Roman" w:hAnsi="Times New Roman" w:cs="Times New Roman"/>
                <w:sz w:val="24"/>
                <w:szCs w:val="24"/>
              </w:rPr>
              <w:t xml:space="preserve">Аннинский район, п.г.т. Анна, </w:t>
            </w:r>
            <w:r w:rsidRPr="00BE2495">
              <w:rPr>
                <w:rFonts w:ascii="Times New Roman" w:hAnsi="Times New Roman" w:cs="Times New Roman"/>
                <w:sz w:val="24"/>
                <w:szCs w:val="24"/>
              </w:rPr>
              <w:br/>
              <w:t>ул. Ленина, д. 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D7A9D">
            <w:pPr>
              <w:jc w:val="center"/>
              <w:rPr>
                <w:sz w:val="28"/>
                <w:szCs w:val="28"/>
              </w:rPr>
            </w:pPr>
            <w:r w:rsidRPr="00BE2495">
              <w:t>8(47346) 2-20-54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53.</w:t>
            </w:r>
          </w:p>
        </w:tc>
        <w:tc>
          <w:tcPr>
            <w:tcW w:w="715" w:type="dxa"/>
            <w:vAlign w:val="center"/>
          </w:tcPr>
          <w:p w:rsidR="002744C6" w:rsidRPr="007D7A9D" w:rsidRDefault="002744C6" w:rsidP="004A33C1">
            <w:pPr>
              <w:jc w:val="center"/>
              <w:rPr>
                <w:b/>
                <w:bCs/>
              </w:rPr>
            </w:pPr>
            <w:r w:rsidRPr="007D7A9D">
              <w:rPr>
                <w:b/>
                <w:bCs/>
              </w:rPr>
              <w:t>212</w:t>
            </w:r>
          </w:p>
        </w:tc>
        <w:tc>
          <w:tcPr>
            <w:tcW w:w="3797" w:type="dxa"/>
          </w:tcPr>
          <w:p w:rsidR="002744C6" w:rsidRPr="006265F9" w:rsidRDefault="002744C6" w:rsidP="004A33C1">
            <w:pPr>
              <w:pStyle w:val="BodyText3"/>
              <w:rPr>
                <w:rFonts w:ascii="Times New Roman" w:hAnsi="Times New Roman" w:cs="Times New Roman"/>
                <w:sz w:val="24"/>
                <w:szCs w:val="24"/>
              </w:rPr>
            </w:pPr>
            <w:r w:rsidRPr="006265F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Аннинская средняя общеобразовательная школа №1</w:t>
            </w:r>
          </w:p>
        </w:tc>
        <w:tc>
          <w:tcPr>
            <w:tcW w:w="2520" w:type="dxa"/>
          </w:tcPr>
          <w:p w:rsidR="002744C6" w:rsidRDefault="002744C6" w:rsidP="004A33C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C">
              <w:rPr>
                <w:rFonts w:ascii="Times New Roman" w:hAnsi="Times New Roman" w:cs="Times New Roman"/>
                <w:sz w:val="24"/>
                <w:szCs w:val="24"/>
              </w:rPr>
              <w:t>396252, Воронежская область, Аннинский район, п.г.т. Анна, ул. Красноармейская,</w:t>
            </w:r>
          </w:p>
          <w:p w:rsidR="002744C6" w:rsidRPr="00EC0A1C" w:rsidRDefault="002744C6" w:rsidP="004A33C1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EC0A1C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</w:p>
        </w:tc>
        <w:tc>
          <w:tcPr>
            <w:tcW w:w="1980" w:type="dxa"/>
            <w:vAlign w:val="center"/>
          </w:tcPr>
          <w:p w:rsidR="002744C6" w:rsidRPr="00F0428F" w:rsidRDefault="002744C6" w:rsidP="007D7A9D">
            <w:pPr>
              <w:jc w:val="center"/>
              <w:rPr>
                <w:b/>
                <w:bCs/>
              </w:rPr>
            </w:pPr>
            <w:r>
              <w:t>8</w:t>
            </w:r>
            <w:r w:rsidRPr="00EC0A1C">
              <w:t>(47346) 2-76-10, 2-76-34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Бобровский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54.</w:t>
            </w:r>
          </w:p>
        </w:tc>
        <w:tc>
          <w:tcPr>
            <w:tcW w:w="715" w:type="dxa"/>
            <w:vAlign w:val="center"/>
          </w:tcPr>
          <w:p w:rsidR="002744C6" w:rsidRPr="007D7A9D" w:rsidRDefault="002744C6" w:rsidP="00BE2495">
            <w:pPr>
              <w:jc w:val="center"/>
              <w:rPr>
                <w:b/>
                <w:bCs/>
              </w:rPr>
            </w:pPr>
            <w:r w:rsidRPr="007D7A9D">
              <w:rPr>
                <w:b/>
                <w:bCs/>
              </w:rPr>
              <w:t>221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Бобровская средняя общеобразовательная школа № 1</w:t>
            </w:r>
          </w:p>
        </w:tc>
        <w:tc>
          <w:tcPr>
            <w:tcW w:w="2520" w:type="dxa"/>
          </w:tcPr>
          <w:p w:rsidR="002744C6" w:rsidRPr="00BE2495" w:rsidRDefault="002744C6" w:rsidP="007D7A9D">
            <w:pPr>
              <w:ind w:right="-288"/>
            </w:pPr>
            <w:r>
              <w:t xml:space="preserve">397706, Воронежская область, Бобровский район, </w:t>
            </w:r>
            <w:r w:rsidRPr="00BE2495">
              <w:t xml:space="preserve">г. Бобров, </w:t>
            </w:r>
            <w:r>
              <w:t xml:space="preserve">          </w:t>
            </w:r>
            <w:r w:rsidRPr="00BE2495">
              <w:t>ул. им.</w:t>
            </w:r>
            <w:r>
              <w:t xml:space="preserve"> Зои Космодемьянской,                 </w:t>
            </w:r>
            <w:r w:rsidRPr="00BE2495">
              <w:t>д. 150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D7A9D">
            <w:pPr>
              <w:jc w:val="center"/>
              <w:rPr>
                <w:sz w:val="28"/>
                <w:szCs w:val="28"/>
              </w:rPr>
            </w:pPr>
            <w:r w:rsidRPr="00BE2495">
              <w:t>8(47350) 4-13-12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A36F5E">
            <w:pPr>
              <w:jc w:val="center"/>
            </w:pPr>
            <w:r>
              <w:t>55.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  <w:highlight w:val="yellow"/>
              </w:rPr>
            </w:pPr>
            <w:r w:rsidRPr="00F0428F">
              <w:rPr>
                <w:b/>
                <w:bCs/>
              </w:rPr>
              <w:t>22</w:t>
            </w:r>
            <w:r>
              <w:rPr>
                <w:b/>
                <w:bCs/>
              </w:rPr>
              <w:t>2</w:t>
            </w:r>
          </w:p>
        </w:tc>
        <w:tc>
          <w:tcPr>
            <w:tcW w:w="3797" w:type="dxa"/>
          </w:tcPr>
          <w:p w:rsidR="002744C6" w:rsidRPr="00557A96" w:rsidRDefault="002744C6" w:rsidP="004A33C1">
            <w:r w:rsidRPr="00557A96">
              <w:t xml:space="preserve">Муниципальное бюджетное общеобразовательное учреждение </w:t>
            </w:r>
            <w:r w:rsidRPr="009D5ABB">
              <w:t>Хреновская средняя</w:t>
            </w:r>
            <w:r w:rsidRPr="00557A96">
              <w:t xml:space="preserve"> общеобразовательная школа №</w:t>
            </w:r>
            <w:r>
              <w:t xml:space="preserve"> </w:t>
            </w:r>
            <w:r w:rsidRPr="00557A96">
              <w:t xml:space="preserve">1 </w:t>
            </w:r>
          </w:p>
        </w:tc>
        <w:tc>
          <w:tcPr>
            <w:tcW w:w="2520" w:type="dxa"/>
          </w:tcPr>
          <w:p w:rsidR="002744C6" w:rsidRPr="001622F3" w:rsidRDefault="002744C6" w:rsidP="004A33C1">
            <w:r w:rsidRPr="001622F3">
              <w:t xml:space="preserve">397740 Воронежская область, </w:t>
            </w:r>
          </w:p>
          <w:p w:rsidR="002744C6" w:rsidRPr="001622F3" w:rsidRDefault="002744C6" w:rsidP="00C0361D">
            <w:pPr>
              <w:ind w:right="-108"/>
            </w:pPr>
            <w:r w:rsidRPr="001622F3">
              <w:t xml:space="preserve"> Бобровский район,</w:t>
            </w:r>
          </w:p>
          <w:p w:rsidR="002744C6" w:rsidRPr="001622F3" w:rsidRDefault="002744C6" w:rsidP="00A00B48">
            <w:pPr>
              <w:ind w:right="-108"/>
            </w:pPr>
            <w:r w:rsidRPr="001622F3">
              <w:t xml:space="preserve">с. Слобода, ул. Большая, д. 1 </w:t>
            </w:r>
          </w:p>
        </w:tc>
        <w:tc>
          <w:tcPr>
            <w:tcW w:w="1980" w:type="dxa"/>
            <w:vAlign w:val="center"/>
          </w:tcPr>
          <w:p w:rsidR="002744C6" w:rsidRPr="001622F3" w:rsidRDefault="002744C6" w:rsidP="007D7A9D">
            <w:pPr>
              <w:jc w:val="center"/>
              <w:rPr>
                <w:b/>
                <w:bCs/>
                <w:highlight w:val="yellow"/>
              </w:rPr>
            </w:pPr>
            <w:r w:rsidRPr="001622F3">
              <w:t>8(47350) 6-12-65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Богучарский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56</w:t>
            </w:r>
            <w:r w:rsidRPr="00BE2495">
              <w:t>.</w:t>
            </w:r>
          </w:p>
        </w:tc>
        <w:tc>
          <w:tcPr>
            <w:tcW w:w="715" w:type="dxa"/>
            <w:vAlign w:val="center"/>
          </w:tcPr>
          <w:p w:rsidR="002744C6" w:rsidRPr="0099185D" w:rsidRDefault="002744C6" w:rsidP="00BE2495">
            <w:pPr>
              <w:jc w:val="center"/>
              <w:rPr>
                <w:b/>
                <w:bCs/>
              </w:rPr>
            </w:pPr>
            <w:r w:rsidRPr="0099185D">
              <w:rPr>
                <w:b/>
                <w:bCs/>
              </w:rPr>
              <w:t>231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«Богучарская средняя общеобразовательная школа № 1»</w:t>
            </w:r>
          </w:p>
        </w:tc>
        <w:tc>
          <w:tcPr>
            <w:tcW w:w="2520" w:type="dxa"/>
          </w:tcPr>
          <w:p w:rsidR="002744C6" w:rsidRPr="00BE2495" w:rsidRDefault="002744C6" w:rsidP="0099185D">
            <w:pPr>
              <w:ind w:right="-108"/>
            </w:pPr>
            <w:r>
              <w:t xml:space="preserve">396790, Воронежская область, г. Богучар, </w:t>
            </w:r>
            <w:r>
              <w:br/>
              <w:t xml:space="preserve">ул. Карла Маркса, </w:t>
            </w:r>
            <w:r w:rsidRPr="00BE2495">
              <w:t>д. 3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99185D">
            <w:pPr>
              <w:jc w:val="center"/>
              <w:rPr>
                <w:sz w:val="28"/>
                <w:szCs w:val="28"/>
              </w:rPr>
            </w:pPr>
            <w:r w:rsidRPr="00BE2495">
              <w:t>8(47366) 2-18-50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57.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232</w:t>
            </w:r>
          </w:p>
        </w:tc>
        <w:tc>
          <w:tcPr>
            <w:tcW w:w="3797" w:type="dxa"/>
          </w:tcPr>
          <w:p w:rsidR="002744C6" w:rsidRPr="00676412" w:rsidRDefault="002744C6" w:rsidP="0099185D">
            <w:pPr>
              <w:rPr>
                <w:highlight w:val="yellow"/>
              </w:rPr>
            </w:pPr>
            <w:r w:rsidRPr="00676412">
              <w:t xml:space="preserve">Муниципальное казенное общеобразовательное учреждение «Богучарская средняя общеобразовательная школа № 2»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C0361D">
            <w:pPr>
              <w:ind w:right="-108"/>
            </w:pPr>
            <w:r w:rsidRPr="00374D80">
              <w:t>396792, Воронежская область, г</w:t>
            </w:r>
            <w:r>
              <w:t>.</w:t>
            </w:r>
            <w:r w:rsidRPr="00374D80">
              <w:t>Богучар, военный городок,</w:t>
            </w:r>
            <w:r>
              <w:t xml:space="preserve"> </w:t>
            </w:r>
            <w:r w:rsidRPr="00374D80">
              <w:t>д. 54</w:t>
            </w:r>
            <w:r>
              <w:t xml:space="preserve">          </w:t>
            </w:r>
          </w:p>
        </w:tc>
        <w:tc>
          <w:tcPr>
            <w:tcW w:w="1980" w:type="dxa"/>
            <w:vAlign w:val="center"/>
          </w:tcPr>
          <w:p w:rsidR="002744C6" w:rsidRPr="00374D80" w:rsidRDefault="002744C6" w:rsidP="0099185D">
            <w:r>
              <w:t>8</w:t>
            </w:r>
            <w:r w:rsidRPr="00374D80">
              <w:t>(47366) 2-41-98</w:t>
            </w:r>
          </w:p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 xml:space="preserve">Борисоглебский городской округ 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58.</w:t>
            </w:r>
          </w:p>
        </w:tc>
        <w:tc>
          <w:tcPr>
            <w:tcW w:w="715" w:type="dxa"/>
            <w:vAlign w:val="center"/>
          </w:tcPr>
          <w:p w:rsidR="002744C6" w:rsidRPr="0099185D" w:rsidRDefault="002744C6" w:rsidP="00BE2495">
            <w:pPr>
              <w:jc w:val="center"/>
              <w:rPr>
                <w:b/>
                <w:bCs/>
              </w:rPr>
            </w:pPr>
            <w:r w:rsidRPr="0099185D">
              <w:rPr>
                <w:b/>
                <w:bCs/>
              </w:rPr>
              <w:t>241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Борисоглебского городского округа Борисоглебская средняя общеобразовательная школа № 4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 xml:space="preserve">397163, </w:t>
            </w:r>
            <w:r>
              <w:t xml:space="preserve">            </w:t>
            </w:r>
            <w:r w:rsidRPr="00BE2495">
              <w:t xml:space="preserve">Воронежская область, </w:t>
            </w:r>
            <w:r w:rsidRPr="00BE2495">
              <w:br/>
              <w:t>г. Борисоглебск,</w:t>
            </w:r>
            <w:r>
              <w:t xml:space="preserve">             </w:t>
            </w:r>
            <w:r w:rsidRPr="00BE2495">
              <w:t xml:space="preserve"> пер.</w:t>
            </w:r>
            <w:r>
              <w:t xml:space="preserve"> </w:t>
            </w:r>
            <w:r w:rsidRPr="00BE2495">
              <w:t>Сенной, д.30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99185D">
            <w:pPr>
              <w:jc w:val="center"/>
              <w:rPr>
                <w:sz w:val="28"/>
                <w:szCs w:val="28"/>
              </w:rPr>
            </w:pPr>
            <w:r w:rsidRPr="00BE2495">
              <w:t>8(47354) 3-13-76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59.</w:t>
            </w:r>
          </w:p>
        </w:tc>
        <w:tc>
          <w:tcPr>
            <w:tcW w:w="715" w:type="dxa"/>
            <w:vAlign w:val="center"/>
          </w:tcPr>
          <w:p w:rsidR="002744C6" w:rsidRPr="0099185D" w:rsidRDefault="002744C6" w:rsidP="00BE2495">
            <w:pPr>
              <w:jc w:val="center"/>
              <w:rPr>
                <w:b/>
                <w:bCs/>
              </w:rPr>
            </w:pPr>
            <w:r w:rsidRPr="0099185D">
              <w:rPr>
                <w:b/>
                <w:bCs/>
              </w:rPr>
              <w:t>242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Борисоглебского городского округа Борисоглебская средняя общеобразовательная школа № 10</w:t>
            </w:r>
          </w:p>
        </w:tc>
        <w:tc>
          <w:tcPr>
            <w:tcW w:w="2520" w:type="dxa"/>
          </w:tcPr>
          <w:p w:rsidR="002744C6" w:rsidRDefault="002744C6" w:rsidP="00BE4F52">
            <w:pPr>
              <w:ind w:right="-108"/>
            </w:pPr>
            <w:r>
              <w:t xml:space="preserve">397171,                Воронежская область,                              </w:t>
            </w:r>
            <w:r w:rsidRPr="00BE2495">
              <w:t xml:space="preserve">г. Борисоглебск, </w:t>
            </w:r>
            <w:r w:rsidRPr="00BE2495">
              <w:br/>
              <w:t>ул. Аэродромная,</w:t>
            </w:r>
            <w:r>
              <w:t xml:space="preserve"> </w:t>
            </w:r>
          </w:p>
          <w:p w:rsidR="002744C6" w:rsidRPr="00BE2495" w:rsidRDefault="002744C6" w:rsidP="00BE4F52">
            <w:pPr>
              <w:ind w:right="-108"/>
            </w:pPr>
            <w:r w:rsidRPr="00BE2495">
              <w:t>д. 15а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99185D">
            <w:pPr>
              <w:jc w:val="center"/>
              <w:rPr>
                <w:sz w:val="28"/>
                <w:szCs w:val="28"/>
              </w:rPr>
            </w:pPr>
            <w:r w:rsidRPr="00BE2495">
              <w:t>8(47354) 6-70-39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A36F5E">
            <w:pPr>
              <w:jc w:val="center"/>
            </w:pPr>
            <w:r>
              <w:t>60.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243</w:t>
            </w:r>
          </w:p>
        </w:tc>
        <w:tc>
          <w:tcPr>
            <w:tcW w:w="3797" w:type="dxa"/>
            <w:vAlign w:val="center"/>
          </w:tcPr>
          <w:p w:rsidR="002744C6" w:rsidRPr="00750C88" w:rsidRDefault="002744C6" w:rsidP="004A33C1">
            <w:pPr>
              <w:rPr>
                <w:highlight w:val="yellow"/>
              </w:rPr>
            </w:pPr>
            <w:r w:rsidRPr="00750C88">
              <w:t>Муниципальное бюджетное общеобразовательное учреждение Борисоглебского городского округа Борисоглебская средняя общеобразовательная школа № 5</w:t>
            </w:r>
          </w:p>
        </w:tc>
        <w:tc>
          <w:tcPr>
            <w:tcW w:w="2520" w:type="dxa"/>
          </w:tcPr>
          <w:p w:rsidR="002744C6" w:rsidRPr="00374D80" w:rsidRDefault="002744C6" w:rsidP="004A33C1">
            <w:r w:rsidRPr="00374D80">
              <w:t xml:space="preserve">397160, </w:t>
            </w:r>
            <w:r>
              <w:t xml:space="preserve">               </w:t>
            </w:r>
            <w:r w:rsidRPr="00374D80">
              <w:t>Воронежска</w:t>
            </w:r>
            <w:r>
              <w:t xml:space="preserve">я область,                                    г. </w:t>
            </w:r>
            <w:r w:rsidRPr="00374D80">
              <w:t xml:space="preserve">Борисоглебск, </w:t>
            </w:r>
            <w:r>
              <w:t xml:space="preserve">             </w:t>
            </w:r>
            <w:r w:rsidRPr="00374D80">
              <w:t>ул. Свободы, д. 192</w:t>
            </w:r>
            <w:r>
              <w:t xml:space="preserve"> </w:t>
            </w:r>
          </w:p>
          <w:p w:rsidR="002744C6" w:rsidRPr="00374D80" w:rsidRDefault="002744C6" w:rsidP="0099185D"/>
        </w:tc>
        <w:tc>
          <w:tcPr>
            <w:tcW w:w="1980" w:type="dxa"/>
            <w:vAlign w:val="center"/>
          </w:tcPr>
          <w:p w:rsidR="002744C6" w:rsidRPr="00374D80" w:rsidRDefault="002744C6" w:rsidP="0099185D">
            <w:r>
              <w:t>8</w:t>
            </w:r>
            <w:r w:rsidRPr="00374D80">
              <w:t xml:space="preserve"> (47354) 6-22-78</w:t>
            </w:r>
          </w:p>
          <w:p w:rsidR="002744C6" w:rsidRPr="00F0428F" w:rsidRDefault="002744C6" w:rsidP="009918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Бутурлиновский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61.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251</w:t>
            </w:r>
          </w:p>
        </w:tc>
        <w:tc>
          <w:tcPr>
            <w:tcW w:w="3797" w:type="dxa"/>
          </w:tcPr>
          <w:p w:rsidR="002744C6" w:rsidRPr="004A33C1" w:rsidRDefault="002744C6" w:rsidP="00BD7508">
            <w:r w:rsidRPr="004A33C1">
              <w:t>Муниципальное бюджетное общеобразовательное учреждение Бутурлиновская средняя общеобразовательная школа Бутурлиновского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 xml:space="preserve">397505, Воронежская область, </w:t>
            </w:r>
            <w:r w:rsidRPr="00BE2495">
              <w:br/>
              <w:t>г</w:t>
            </w:r>
            <w:r>
              <w:t xml:space="preserve">. Бутурлиновка, </w:t>
            </w:r>
            <w:r>
              <w:br/>
              <w:t xml:space="preserve">ул. Дорожная, </w:t>
            </w:r>
            <w:r w:rsidRPr="00BE2495">
              <w:t xml:space="preserve">д. 71 </w:t>
            </w:r>
          </w:p>
          <w:p w:rsidR="002744C6" w:rsidRPr="00BE2495" w:rsidRDefault="002744C6" w:rsidP="00BD7508"/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8(47361) 2-83-30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Верхнемамонский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 xml:space="preserve">62. </w:t>
            </w:r>
          </w:p>
        </w:tc>
        <w:tc>
          <w:tcPr>
            <w:tcW w:w="715" w:type="dxa"/>
            <w:vAlign w:val="center"/>
          </w:tcPr>
          <w:p w:rsidR="002744C6" w:rsidRPr="00501754" w:rsidRDefault="002744C6" w:rsidP="00BE2495">
            <w:pPr>
              <w:jc w:val="center"/>
              <w:rPr>
                <w:b/>
                <w:bCs/>
              </w:rPr>
            </w:pPr>
            <w:r w:rsidRPr="00501754">
              <w:rPr>
                <w:b/>
                <w:bCs/>
              </w:rPr>
              <w:t>261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Муниципальная бюджетная общеобразовательная организация «Лицей села Верхний Мамон Верхнемамонского муниципального района Воронежской области»</w:t>
            </w:r>
          </w:p>
        </w:tc>
        <w:tc>
          <w:tcPr>
            <w:tcW w:w="2520" w:type="dxa"/>
          </w:tcPr>
          <w:p w:rsidR="002744C6" w:rsidRPr="00BE2495" w:rsidRDefault="002744C6" w:rsidP="004A33C1">
            <w:pPr>
              <w:ind w:right="-108"/>
            </w:pPr>
            <w:r w:rsidRPr="00BE2495">
              <w:t>396460, Воронежская о</w:t>
            </w:r>
            <w:r>
              <w:t xml:space="preserve">бласть, Верхнемамонский район, с. Верхний Мамон, </w:t>
            </w:r>
            <w:r w:rsidRPr="00BE2495">
              <w:t xml:space="preserve">ул. Школьная, </w:t>
            </w:r>
            <w:r w:rsidRPr="00BE2495">
              <w:br/>
              <w:t>д. 7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E77D81">
            <w:pPr>
              <w:jc w:val="center"/>
              <w:rPr>
                <w:sz w:val="28"/>
                <w:szCs w:val="28"/>
              </w:rPr>
            </w:pPr>
            <w:r w:rsidRPr="00E77D81">
              <w:t>8(47355) 5-65-45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Верхнехавский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A36F5E">
            <w:pPr>
              <w:jc w:val="center"/>
            </w:pPr>
            <w:r>
              <w:t>63.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271</w:t>
            </w:r>
          </w:p>
        </w:tc>
        <w:tc>
          <w:tcPr>
            <w:tcW w:w="3797" w:type="dxa"/>
          </w:tcPr>
          <w:p w:rsidR="002744C6" w:rsidRPr="00BE2495" w:rsidRDefault="002744C6" w:rsidP="00AA1252">
            <w:r w:rsidRPr="00BE2495">
              <w:t>Муниципальное казенное общеобразовательное учреждение «Верхнехавская средняя общеобразовательная школа № 2» Верхнехавского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 xml:space="preserve">396110, Воронежская область, Верхнехавский район, </w:t>
            </w:r>
            <w:r w:rsidRPr="00BE2495">
              <w:br/>
              <w:t>с. В</w:t>
            </w:r>
            <w:r>
              <w:t xml:space="preserve">ерхняя Хава, </w:t>
            </w:r>
            <w:r>
              <w:br/>
              <w:t xml:space="preserve">ул. Октябрьская, </w:t>
            </w:r>
            <w:r w:rsidRPr="00BE2495">
              <w:t>д. 22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8(47343) 7-24-81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2A660D">
            <w:pPr>
              <w:jc w:val="center"/>
            </w:pPr>
            <w:r>
              <w:t>64.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272</w:t>
            </w:r>
          </w:p>
        </w:tc>
        <w:tc>
          <w:tcPr>
            <w:tcW w:w="3797" w:type="dxa"/>
            <w:vAlign w:val="center"/>
          </w:tcPr>
          <w:p w:rsidR="002744C6" w:rsidRPr="00676412" w:rsidRDefault="002744C6" w:rsidP="004A33C1">
            <w:pPr>
              <w:rPr>
                <w:highlight w:val="yellow"/>
              </w:rPr>
            </w:pPr>
            <w:r>
              <w:t>М</w:t>
            </w:r>
            <w:r w:rsidRPr="00676412">
              <w:t>униципальное казенное общеобразовательное учреждение «Углянская средняя общеобразовательная школа» Верхнехавского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A33C1">
            <w:r>
              <w:t>396130, Воронежская область,</w:t>
            </w:r>
            <w:r w:rsidRPr="00374D80">
              <w:t xml:space="preserve"> Верхнехавский район,</w:t>
            </w:r>
          </w:p>
          <w:p w:rsidR="002744C6" w:rsidRPr="00374D80" w:rsidRDefault="002744C6" w:rsidP="00BE4F52">
            <w:pPr>
              <w:ind w:right="-108"/>
            </w:pPr>
            <w:r w:rsidRPr="00374D80">
              <w:t xml:space="preserve">с. Углянец, </w:t>
            </w:r>
            <w:r>
              <w:t xml:space="preserve">                    ул. Ломоносова, д.</w:t>
            </w:r>
            <w:r w:rsidRPr="00374D80">
              <w:t>167д</w:t>
            </w:r>
          </w:p>
        </w:tc>
        <w:tc>
          <w:tcPr>
            <w:tcW w:w="1980" w:type="dxa"/>
            <w:vAlign w:val="center"/>
          </w:tcPr>
          <w:p w:rsidR="002744C6" w:rsidRPr="00374D80" w:rsidRDefault="002744C6" w:rsidP="004A33C1">
            <w:r>
              <w:t>8</w:t>
            </w:r>
            <w:r w:rsidRPr="00374D80">
              <w:t>(47343) 7-52-65</w:t>
            </w:r>
          </w:p>
          <w:p w:rsidR="002744C6" w:rsidRPr="00BE2495" w:rsidRDefault="002744C6" w:rsidP="004A33C1">
            <w:pPr>
              <w:jc w:val="center"/>
            </w:pP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Воробьевский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2A660D">
            <w:pPr>
              <w:jc w:val="center"/>
            </w:pPr>
            <w:r>
              <w:t xml:space="preserve">65. 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281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«Воробьевская средняя общеобразовательная школа»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>397570, Воронежская область, Воробьевский район,</w:t>
            </w:r>
            <w:r>
              <w:t xml:space="preserve"> с. Воробьевка, ул. Калинина, д</w:t>
            </w:r>
            <w:r w:rsidRPr="00BE2495">
              <w:t>. 24б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730686">
            <w:pPr>
              <w:jc w:val="center"/>
              <w:rPr>
                <w:sz w:val="28"/>
                <w:szCs w:val="28"/>
              </w:rPr>
            </w:pPr>
            <w:r w:rsidRPr="00BE2495">
              <w:t>8(47356) 3-13-87</w:t>
            </w:r>
            <w:bookmarkStart w:id="0" w:name="_GoBack"/>
            <w:bookmarkEnd w:id="0"/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Грибановский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2F061B">
            <w:pPr>
              <w:jc w:val="center"/>
            </w:pPr>
            <w:r>
              <w:t>66.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292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Грибановская средняя общеобразовательная школа №3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 xml:space="preserve">397240, Воронежская область, </w:t>
            </w:r>
            <w:r w:rsidRPr="00BE2495">
              <w:br/>
              <w:t xml:space="preserve">Грибановский район, </w:t>
            </w:r>
            <w:r w:rsidRPr="00BE2495">
              <w:br/>
              <w:t xml:space="preserve">пгт. Грибановский, </w:t>
            </w:r>
            <w:r w:rsidRPr="00BE2495">
              <w:br/>
              <w:t>ул. Центральная, д. 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8(47348) 3-01-72, 8(47348) 3-03-62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Калачеевский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2F061B">
            <w:pPr>
              <w:jc w:val="center"/>
            </w:pPr>
            <w:r>
              <w:t>67.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302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Калачеевская средняя общеобразовательная школа № 6</w:t>
            </w:r>
          </w:p>
        </w:tc>
        <w:tc>
          <w:tcPr>
            <w:tcW w:w="2520" w:type="dxa"/>
          </w:tcPr>
          <w:p w:rsidR="002744C6" w:rsidRPr="00BE2495" w:rsidRDefault="002744C6" w:rsidP="004A33C1">
            <w:pPr>
              <w:ind w:right="-108"/>
            </w:pPr>
            <w:r w:rsidRPr="00BE2495">
              <w:t>397601,</w:t>
            </w:r>
            <w:r w:rsidRPr="00BE2495">
              <w:br/>
              <w:t>В</w:t>
            </w:r>
            <w:r>
              <w:t xml:space="preserve">оронежская область, </w:t>
            </w:r>
            <w:r>
              <w:br/>
              <w:t xml:space="preserve">г. Калач, ул.1 Мая, </w:t>
            </w:r>
            <w:r w:rsidRPr="00BE2495">
              <w:t>д.86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</w:pPr>
            <w:r w:rsidRPr="00BE2495">
              <w:t>8(47363) 24-1-60,</w:t>
            </w:r>
          </w:p>
          <w:p w:rsidR="002744C6" w:rsidRPr="00BE2495" w:rsidRDefault="002744C6" w:rsidP="004A33C1">
            <w:pPr>
              <w:jc w:val="center"/>
            </w:pPr>
            <w:r w:rsidRPr="00BE2495">
              <w:t>8(47363) 22-8-50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Каменский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2F061B">
            <w:pPr>
              <w:jc w:val="center"/>
            </w:pPr>
            <w:r>
              <w:t>68.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312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«Каменская СОШ № 2 имени Героя Советского Союза П.К. Рогозина» Каменского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742B56" w:rsidRDefault="002744C6" w:rsidP="00BD7508">
            <w:r w:rsidRPr="00742B56">
              <w:t xml:space="preserve">396510, Воронежская область, пгт. Каменка, </w:t>
            </w:r>
            <w:r w:rsidRPr="00742B56">
              <w:br/>
              <w:t>ул. Мира, д. 35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</w:pPr>
            <w:r w:rsidRPr="00BE2495">
              <w:t>8(47357) 5-19-78</w:t>
            </w:r>
          </w:p>
          <w:p w:rsidR="002744C6" w:rsidRPr="00BE2495" w:rsidRDefault="002744C6" w:rsidP="004A33C1">
            <w:pPr>
              <w:jc w:val="center"/>
            </w:pPr>
            <w:r w:rsidRPr="00BE2495">
              <w:t>8(47357) 5-24-02</w:t>
            </w:r>
          </w:p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8(47357) 5-17-63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Кантемировский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C236AC">
            <w:pPr>
              <w:jc w:val="center"/>
            </w:pPr>
            <w:r>
              <w:t xml:space="preserve">69. 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321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«Кантемировский лицей» Кантемировского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4A33C1">
            <w:pPr>
              <w:ind w:right="-108"/>
            </w:pPr>
            <w:r w:rsidRPr="00BE2495">
              <w:t xml:space="preserve">396730, Воронежская </w:t>
            </w:r>
            <w:r>
              <w:t xml:space="preserve">область, Кантемировский район, </w:t>
            </w:r>
            <w:r w:rsidRPr="00BE2495">
              <w:t>р.п. Ка</w:t>
            </w:r>
            <w:r>
              <w:t xml:space="preserve">нтемировка, </w:t>
            </w:r>
            <w:r>
              <w:br/>
              <w:t xml:space="preserve">ул. Первомайская,             </w:t>
            </w:r>
            <w:r w:rsidRPr="00BE2495">
              <w:t>д. 35</w:t>
            </w:r>
            <w:r>
              <w:t xml:space="preserve">         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8(47367) 6-10-67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Каширский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C236AC">
            <w:pPr>
              <w:jc w:val="center"/>
            </w:pPr>
            <w:r>
              <w:t>70.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331</w:t>
            </w:r>
          </w:p>
        </w:tc>
        <w:tc>
          <w:tcPr>
            <w:tcW w:w="3797" w:type="dxa"/>
            <w:vAlign w:val="center"/>
          </w:tcPr>
          <w:p w:rsidR="002744C6" w:rsidRPr="00B367D8" w:rsidRDefault="002744C6" w:rsidP="004A33C1">
            <w:pPr>
              <w:rPr>
                <w:highlight w:val="yellow"/>
              </w:rPr>
            </w:pPr>
            <w:r w:rsidRPr="00B367D8">
              <w:t xml:space="preserve">Муниципальное казенное общеобразовательное учреждение </w:t>
            </w:r>
            <w:r>
              <w:t>«</w:t>
            </w:r>
            <w:r w:rsidRPr="00B367D8">
              <w:t xml:space="preserve">Колодезянская средняя общеобразовательная школа </w:t>
            </w:r>
            <w:r>
              <w:t>«Каширского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ind w:right="-108"/>
            </w:pPr>
            <w:r w:rsidRPr="00374D80">
              <w:t xml:space="preserve">396340, Воронежская область, Каширский район, </w:t>
            </w:r>
            <w:r>
              <w:t>с.</w:t>
            </w:r>
            <w:r w:rsidRPr="00374D80">
              <w:t xml:space="preserve"> Колодезн</w:t>
            </w:r>
            <w:r>
              <w:t>ое</w:t>
            </w:r>
            <w:r w:rsidRPr="00374D80">
              <w:t xml:space="preserve">, </w:t>
            </w:r>
            <w:r w:rsidRPr="00374D80">
              <w:br/>
              <w:t>ул. Центральная</w:t>
            </w:r>
            <w:r>
              <w:t>, д.</w:t>
            </w:r>
            <w:r w:rsidRPr="00374D80">
              <w:t>21а</w:t>
            </w:r>
            <w:r>
              <w:t xml:space="preserve"> </w:t>
            </w:r>
            <w:r w:rsidRPr="00374D80">
              <w:t xml:space="preserve"> </w:t>
            </w:r>
          </w:p>
          <w:p w:rsidR="002744C6" w:rsidRPr="00374D80" w:rsidRDefault="002744C6" w:rsidP="004A33C1"/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CF47D8">
              <w:t>8(47342) 3-12-40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71.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4A33C1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333</w:t>
            </w:r>
          </w:p>
        </w:tc>
        <w:tc>
          <w:tcPr>
            <w:tcW w:w="3797" w:type="dxa"/>
          </w:tcPr>
          <w:p w:rsidR="002744C6" w:rsidRPr="00BE2495" w:rsidRDefault="002744C6" w:rsidP="004A33C1">
            <w:r w:rsidRPr="00BE2495">
              <w:t>Муниципальное казенное образовательное учреждение Каширская средняя общеобразовательная школа Каширского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4A33C1">
            <w:pPr>
              <w:ind w:right="-108"/>
            </w:pPr>
            <w:r w:rsidRPr="00BE2495">
              <w:t xml:space="preserve">396350, Воронежская область, </w:t>
            </w:r>
            <w:r w:rsidRPr="00BE2495">
              <w:br/>
              <w:t xml:space="preserve">Каширский район, </w:t>
            </w:r>
            <w:r w:rsidRPr="00BE2495">
              <w:br/>
              <w:t xml:space="preserve">с. Каширское, </w:t>
            </w:r>
            <w:r w:rsidRPr="00BE2495">
              <w:br/>
              <w:t>ул. Олимпийская, д.1А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B4C4B">
              <w:t>8(47342) 4-21-84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Лискинский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72.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341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</w:t>
            </w:r>
            <w:r w:rsidRPr="009D5ABB">
              <w:t>бюджетное</w:t>
            </w:r>
            <w:r>
              <w:rPr>
                <w:color w:val="FF0000"/>
              </w:rPr>
              <w:t xml:space="preserve"> </w:t>
            </w:r>
            <w:r w:rsidRPr="00BE2495">
              <w:t>общеобразовательное учреждение «Средняя общеобразовательная школа № 4 г. Лиски» Воронежской области</w:t>
            </w:r>
          </w:p>
        </w:tc>
        <w:tc>
          <w:tcPr>
            <w:tcW w:w="2520" w:type="dxa"/>
          </w:tcPr>
          <w:p w:rsidR="002744C6" w:rsidRDefault="002744C6" w:rsidP="007C6833">
            <w:pPr>
              <w:ind w:right="-108"/>
            </w:pPr>
            <w:r w:rsidRPr="00BE2495">
              <w:t xml:space="preserve">397909, Воронежская область, </w:t>
            </w:r>
            <w:r w:rsidRPr="00BE2495">
              <w:br/>
              <w:t>Лискинский рай</w:t>
            </w:r>
            <w:r>
              <w:t xml:space="preserve">он, </w:t>
            </w:r>
            <w:r>
              <w:br/>
              <w:t>г. Лиски,</w:t>
            </w:r>
          </w:p>
          <w:p w:rsidR="002744C6" w:rsidRPr="00BE2495" w:rsidRDefault="002744C6" w:rsidP="007C6833">
            <w:pPr>
              <w:ind w:right="-108"/>
            </w:pPr>
            <w:r>
              <w:t xml:space="preserve">ул. Советская, </w:t>
            </w:r>
            <w:r w:rsidRPr="00BE2495">
              <w:t>д. 116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8(47391) 4-40-22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73.</w:t>
            </w:r>
          </w:p>
        </w:tc>
        <w:tc>
          <w:tcPr>
            <w:tcW w:w="715" w:type="dxa"/>
            <w:vAlign w:val="center"/>
          </w:tcPr>
          <w:p w:rsidR="002744C6" w:rsidRPr="004A33C1" w:rsidRDefault="002744C6" w:rsidP="00BE2495">
            <w:pPr>
              <w:jc w:val="center"/>
              <w:rPr>
                <w:b/>
                <w:bCs/>
              </w:rPr>
            </w:pPr>
            <w:r w:rsidRPr="004A33C1">
              <w:rPr>
                <w:b/>
                <w:bCs/>
              </w:rPr>
              <w:t>342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«Основная общеобразовательная школа № 9 г. Лиски»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4A33C1">
            <w:pPr>
              <w:ind w:right="-108"/>
            </w:pPr>
            <w:r w:rsidRPr="00BE2495">
              <w:t xml:space="preserve">397909, Воронежская область, </w:t>
            </w:r>
            <w:r w:rsidRPr="00BE2495">
              <w:br/>
              <w:t xml:space="preserve">Лискинский район, </w:t>
            </w:r>
            <w:r w:rsidRPr="00BE2495">
              <w:br/>
              <w:t xml:space="preserve">г. Лиски, </w:t>
            </w:r>
            <w:r>
              <w:t xml:space="preserve">                              </w:t>
            </w:r>
            <w:r w:rsidRPr="00BE2495">
              <w:t>ул. Советская, д. 29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  <w:rPr>
                <w:sz w:val="28"/>
                <w:szCs w:val="28"/>
              </w:rPr>
            </w:pPr>
            <w:r w:rsidRPr="00BE2495">
              <w:t>8(47391) 4-66-80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74.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343</w:t>
            </w:r>
          </w:p>
        </w:tc>
        <w:tc>
          <w:tcPr>
            <w:tcW w:w="3797" w:type="dxa"/>
          </w:tcPr>
          <w:p w:rsidR="002744C6" w:rsidRPr="008B76F9" w:rsidRDefault="002744C6" w:rsidP="004A33C1">
            <w:r w:rsidRPr="008B76F9">
              <w:t xml:space="preserve">Муниципальное </w:t>
            </w:r>
            <w:r>
              <w:t xml:space="preserve">бюджетное </w:t>
            </w:r>
            <w:r w:rsidRPr="008B76F9">
              <w:t xml:space="preserve">общеобразовательное учреждение «Давыдовская средняя общеобразовательная школа с углубленным изучением отдельных предметов»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4A33C1">
            <w:pPr>
              <w:ind w:right="-108"/>
            </w:pPr>
            <w:r w:rsidRPr="00374D80">
              <w:t>397940, Воронежская область, Лискинский район, г.п. Давыдовка, ул. Ленина,</w:t>
            </w:r>
            <w:r>
              <w:t xml:space="preserve"> д.</w:t>
            </w:r>
            <w:r w:rsidRPr="00374D80">
              <w:t xml:space="preserve"> 32</w:t>
            </w:r>
            <w:r>
              <w:t xml:space="preserve"> </w:t>
            </w:r>
          </w:p>
          <w:p w:rsidR="002744C6" w:rsidRPr="00374D80" w:rsidRDefault="002744C6" w:rsidP="004A33C1"/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</w:pPr>
            <w:r>
              <w:t>8</w:t>
            </w:r>
            <w:r w:rsidRPr="00374D80">
              <w:t>(47391) 6-82-44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1781C">
            <w:pPr>
              <w:jc w:val="center"/>
            </w:pPr>
            <w:r>
              <w:t>75.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A33C1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344</w:t>
            </w:r>
          </w:p>
        </w:tc>
        <w:tc>
          <w:tcPr>
            <w:tcW w:w="3797" w:type="dxa"/>
          </w:tcPr>
          <w:p w:rsidR="002744C6" w:rsidRPr="008B76F9" w:rsidRDefault="002744C6" w:rsidP="004A33C1">
            <w:r w:rsidRPr="008B76F9">
              <w:t>Муниципальное казенное общеобразовательное учреждение «Основная общеобразовательная школа №</w:t>
            </w:r>
            <w:r>
              <w:t xml:space="preserve"> </w:t>
            </w:r>
            <w:r w:rsidRPr="008B76F9">
              <w:t xml:space="preserve">2»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Default="002744C6" w:rsidP="004A33C1">
            <w:pPr>
              <w:ind w:right="-108"/>
            </w:pPr>
            <w:r w:rsidRPr="00374D80">
              <w:t>397903, Вороне</w:t>
            </w:r>
            <w:r>
              <w:t xml:space="preserve">жская область, </w:t>
            </w:r>
            <w:r w:rsidRPr="00374D80">
              <w:t xml:space="preserve">г. Лиски, </w:t>
            </w:r>
          </w:p>
          <w:p w:rsidR="002744C6" w:rsidRDefault="002744C6" w:rsidP="004A33C1">
            <w:pPr>
              <w:ind w:right="-108"/>
            </w:pPr>
            <w:r w:rsidRPr="00374D80">
              <w:t xml:space="preserve">ул. 19-й Партсъезд, </w:t>
            </w:r>
          </w:p>
          <w:p w:rsidR="002744C6" w:rsidRPr="00374D80" w:rsidRDefault="002744C6" w:rsidP="004A33C1">
            <w:r w:rsidRPr="00374D80">
              <w:t>д. 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A33C1">
            <w:pPr>
              <w:jc w:val="center"/>
            </w:pPr>
            <w:r>
              <w:t>8</w:t>
            </w:r>
            <w:r w:rsidRPr="00374D80">
              <w:t xml:space="preserve"> (47391) 3-20-38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Нижнедевицкий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61781C">
            <w:pPr>
              <w:jc w:val="center"/>
            </w:pPr>
            <w:r>
              <w:t>76.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 w:rsidRPr="00160FAC">
              <w:rPr>
                <w:b/>
                <w:bCs/>
              </w:rPr>
              <w:t>352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«Нижнедевицкая гимназия»</w:t>
            </w:r>
          </w:p>
        </w:tc>
        <w:tc>
          <w:tcPr>
            <w:tcW w:w="2520" w:type="dxa"/>
          </w:tcPr>
          <w:p w:rsidR="002744C6" w:rsidRPr="00BE2495" w:rsidRDefault="002744C6" w:rsidP="00160FAC">
            <w:pPr>
              <w:ind w:right="-108"/>
            </w:pPr>
            <w:r w:rsidRPr="00BE2495">
              <w:t xml:space="preserve">396870, Воронежская область, Нижнедевицкий район, </w:t>
            </w:r>
            <w:r w:rsidRPr="00BE2495">
              <w:br/>
              <w:t>с. Н</w:t>
            </w:r>
            <w:r>
              <w:t xml:space="preserve">ижнедевицк, </w:t>
            </w:r>
            <w:r>
              <w:br/>
              <w:t xml:space="preserve">ул. Революционная, </w:t>
            </w:r>
            <w:r w:rsidRPr="00BE2495">
              <w:t>д.38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160FAC">
            <w:pPr>
              <w:jc w:val="center"/>
              <w:rPr>
                <w:sz w:val="28"/>
                <w:szCs w:val="28"/>
              </w:rPr>
            </w:pPr>
            <w:r w:rsidRPr="00BE2495">
              <w:t>8(47370) 5-13-91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Новоусманский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61781C">
            <w:pPr>
              <w:jc w:val="center"/>
            </w:pPr>
            <w:r>
              <w:t xml:space="preserve">77. 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 w:rsidRPr="00160FAC">
              <w:rPr>
                <w:b/>
                <w:bCs/>
              </w:rPr>
              <w:t>361</w:t>
            </w:r>
          </w:p>
        </w:tc>
        <w:tc>
          <w:tcPr>
            <w:tcW w:w="3797" w:type="dxa"/>
          </w:tcPr>
          <w:p w:rsidR="002744C6" w:rsidRPr="009D5ABB" w:rsidRDefault="002744C6" w:rsidP="00BD7508">
            <w:r w:rsidRPr="009D5ABB">
              <w:t xml:space="preserve">Муниципальное бюджетное общеобразовательное учреждение Новоусманского муниципального района Воронежской области «Новоусманский лицей» </w:t>
            </w:r>
          </w:p>
        </w:tc>
        <w:tc>
          <w:tcPr>
            <w:tcW w:w="2520" w:type="dxa"/>
          </w:tcPr>
          <w:p w:rsidR="002744C6" w:rsidRPr="009D5ABB" w:rsidRDefault="002744C6" w:rsidP="00BD7508">
            <w:r w:rsidRPr="009D5ABB">
              <w:t xml:space="preserve">396310, Воронежская область, Новоусманский район, с. Новая Усмань, ул. Ленина, </w:t>
            </w:r>
            <w:r w:rsidRPr="009D5ABB">
              <w:br/>
              <w:t>д.295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160FAC">
            <w:pPr>
              <w:jc w:val="center"/>
              <w:rPr>
                <w:sz w:val="28"/>
                <w:szCs w:val="28"/>
              </w:rPr>
            </w:pPr>
            <w:r w:rsidRPr="009D5ABB">
              <w:t>8(47341) 5-49-71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1781C">
            <w:pPr>
              <w:jc w:val="center"/>
            </w:pPr>
            <w:r>
              <w:t>78.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362</w:t>
            </w:r>
          </w:p>
        </w:tc>
        <w:tc>
          <w:tcPr>
            <w:tcW w:w="3797" w:type="dxa"/>
          </w:tcPr>
          <w:p w:rsidR="002744C6" w:rsidRPr="009D5ABB" w:rsidRDefault="002744C6" w:rsidP="004C45A2">
            <w:pPr>
              <w:rPr>
                <w:highlight w:val="yellow"/>
              </w:rPr>
            </w:pPr>
            <w:r w:rsidRPr="009D5ABB">
              <w:t xml:space="preserve">Муниципальное бюджетное общеобразовательное учреждение Новоусманского муниципального района Воронежской области «Новоусманская средняя общеобразовательная школа № 3» </w:t>
            </w:r>
          </w:p>
        </w:tc>
        <w:tc>
          <w:tcPr>
            <w:tcW w:w="2520" w:type="dxa"/>
          </w:tcPr>
          <w:p w:rsidR="002744C6" w:rsidRPr="009D5ABB" w:rsidRDefault="002744C6" w:rsidP="00160FAC">
            <w:r w:rsidRPr="009D5ABB">
              <w:t xml:space="preserve">396310, Воронежская область, Новоусманский район, с. Новая Усмань, ул. Полевая, д.1-п 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160FAC">
            <w:r>
              <w:t>8</w:t>
            </w:r>
            <w:r w:rsidRPr="009D5ABB">
              <w:t>(47341) 2-49-05</w:t>
            </w:r>
          </w:p>
          <w:p w:rsidR="002744C6" w:rsidRPr="009D5ABB" w:rsidRDefault="002744C6" w:rsidP="00160FAC">
            <w:pPr>
              <w:jc w:val="center"/>
            </w:pP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1781C">
            <w:pPr>
              <w:jc w:val="center"/>
            </w:pPr>
            <w:r>
              <w:t>79.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363</w:t>
            </w:r>
          </w:p>
        </w:tc>
        <w:tc>
          <w:tcPr>
            <w:tcW w:w="3797" w:type="dxa"/>
          </w:tcPr>
          <w:p w:rsidR="002744C6" w:rsidRPr="008B76F9" w:rsidRDefault="002744C6" w:rsidP="004C45A2">
            <w:pPr>
              <w:rPr>
                <w:highlight w:val="yellow"/>
              </w:rPr>
            </w:pPr>
            <w:r w:rsidRPr="008B76F9">
              <w:t xml:space="preserve">Муниципальное казенное общеобразовательное учреждение Новоусманского муниципального района Воронежской области «Орловская средняя общеобразовательная школа»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>396305, Воронежская область, Новоусманский район</w:t>
            </w:r>
            <w:r>
              <w:t>, с. Орлово, ул. Пионерская, д.</w:t>
            </w:r>
            <w:r w:rsidRPr="00374D80">
              <w:t xml:space="preserve"> 14-а</w:t>
            </w:r>
            <w:r>
              <w:t xml:space="preserve"> </w:t>
            </w:r>
          </w:p>
          <w:p w:rsidR="002744C6" w:rsidRPr="00374D80" w:rsidRDefault="002744C6" w:rsidP="004C45A2"/>
        </w:tc>
        <w:tc>
          <w:tcPr>
            <w:tcW w:w="1980" w:type="dxa"/>
            <w:vAlign w:val="center"/>
          </w:tcPr>
          <w:p w:rsidR="002744C6" w:rsidRPr="00BE2495" w:rsidRDefault="002744C6" w:rsidP="00160FAC">
            <w:pPr>
              <w:jc w:val="center"/>
            </w:pPr>
            <w:r>
              <w:t>8</w:t>
            </w:r>
            <w:r w:rsidRPr="00374D80">
              <w:t>(47341) 5-20-6</w:t>
            </w:r>
            <w:r>
              <w:t>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F86221" w:rsidRDefault="002744C6" w:rsidP="0061781C">
            <w:pPr>
              <w:jc w:val="center"/>
            </w:pPr>
            <w:r w:rsidRPr="00F86221">
              <w:t>80.</w:t>
            </w:r>
          </w:p>
        </w:tc>
        <w:tc>
          <w:tcPr>
            <w:tcW w:w="715" w:type="dxa"/>
            <w:vAlign w:val="center"/>
          </w:tcPr>
          <w:p w:rsidR="002744C6" w:rsidRPr="00F86221" w:rsidRDefault="002744C6" w:rsidP="004C45A2">
            <w:pPr>
              <w:jc w:val="center"/>
              <w:rPr>
                <w:b/>
                <w:bCs/>
              </w:rPr>
            </w:pPr>
            <w:r w:rsidRPr="00F86221">
              <w:rPr>
                <w:b/>
                <w:bCs/>
              </w:rPr>
              <w:t>364</w:t>
            </w:r>
          </w:p>
        </w:tc>
        <w:tc>
          <w:tcPr>
            <w:tcW w:w="3797" w:type="dxa"/>
          </w:tcPr>
          <w:p w:rsidR="002744C6" w:rsidRPr="00F86221" w:rsidRDefault="002744C6" w:rsidP="004C45A2">
            <w:r w:rsidRPr="00F86221">
              <w:t>Муниципальное бюджетное образовательное учреждение «Отрадненская средняя общеобразовательная школа №2»</w:t>
            </w:r>
          </w:p>
        </w:tc>
        <w:tc>
          <w:tcPr>
            <w:tcW w:w="2520" w:type="dxa"/>
          </w:tcPr>
          <w:p w:rsidR="002744C6" w:rsidRPr="00F86221" w:rsidRDefault="002744C6" w:rsidP="004C45A2">
            <w:r w:rsidRPr="00F86221">
              <w:t>396336, Воронежская область, Новоусманский район, п. Отрадное, ул. бульвар 70 лет Победы, д. 7</w:t>
            </w:r>
          </w:p>
        </w:tc>
        <w:tc>
          <w:tcPr>
            <w:tcW w:w="1980" w:type="dxa"/>
            <w:vAlign w:val="center"/>
          </w:tcPr>
          <w:p w:rsidR="002744C6" w:rsidRPr="00F86221" w:rsidRDefault="002744C6" w:rsidP="00160FAC">
            <w:pPr>
              <w:jc w:val="center"/>
            </w:pPr>
            <w:r w:rsidRPr="00F86221">
              <w:t>8(473)280-18-78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Новохоперский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81.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371</w:t>
            </w:r>
          </w:p>
        </w:tc>
        <w:tc>
          <w:tcPr>
            <w:tcW w:w="3797" w:type="dxa"/>
          </w:tcPr>
          <w:p w:rsidR="002744C6" w:rsidRPr="00DA0A99" w:rsidRDefault="002744C6" w:rsidP="004C45A2">
            <w:r w:rsidRPr="00DA0A99">
              <w:t>Муниципальное общеобразовательное учреждение</w:t>
            </w:r>
            <w:r>
              <w:t xml:space="preserve"> Новохоперского муниципального района Воронежской области «Елань-Коленовская средняя общеобразовательная школа</w:t>
            </w:r>
            <w:r w:rsidRPr="00DA0A99">
              <w:t xml:space="preserve"> №</w:t>
            </w:r>
            <w:r>
              <w:t xml:space="preserve"> </w:t>
            </w:r>
            <w:r w:rsidRPr="00DA0A99">
              <w:t>1</w:t>
            </w:r>
            <w:r>
              <w:t>»</w:t>
            </w:r>
            <w:r w:rsidRPr="00DA0A99"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160FAC">
            <w:r w:rsidRPr="00374D80">
              <w:t>39</w:t>
            </w:r>
            <w:r>
              <w:t>7420, Воронежская область</w:t>
            </w:r>
            <w:r w:rsidRPr="00374D80">
              <w:t>, Новохоп</w:t>
            </w:r>
            <w:r>
              <w:t>ёрский район, с. Елань-Колено, П</w:t>
            </w:r>
            <w:r w:rsidRPr="00374D80">
              <w:t>роспект Революции, д.10</w:t>
            </w:r>
          </w:p>
        </w:tc>
        <w:tc>
          <w:tcPr>
            <w:tcW w:w="1980" w:type="dxa"/>
            <w:vAlign w:val="center"/>
          </w:tcPr>
          <w:p w:rsidR="002744C6" w:rsidRPr="00374D80" w:rsidRDefault="002744C6" w:rsidP="00160FAC">
            <w:r>
              <w:t>8</w:t>
            </w:r>
            <w:r w:rsidRPr="00374D80">
              <w:t>(47353) 5-14-70</w:t>
            </w:r>
          </w:p>
          <w:p w:rsidR="002744C6" w:rsidRPr="00DA0A99" w:rsidRDefault="002744C6" w:rsidP="00160FAC">
            <w:pPr>
              <w:jc w:val="center"/>
            </w:pP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4C45A2">
            <w:pPr>
              <w:jc w:val="center"/>
            </w:pPr>
            <w:r>
              <w:t xml:space="preserve">82. 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4C45A2">
            <w:pPr>
              <w:jc w:val="center"/>
              <w:rPr>
                <w:b/>
                <w:bCs/>
              </w:rPr>
            </w:pPr>
            <w:r w:rsidRPr="00160FAC">
              <w:rPr>
                <w:b/>
                <w:bCs/>
              </w:rPr>
              <w:t>372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>Муниципальное общеобразовательное учреждение Новохоперского муниципального района Воронежской области «Новохоперская гимназия № 1»</w:t>
            </w:r>
          </w:p>
        </w:tc>
        <w:tc>
          <w:tcPr>
            <w:tcW w:w="2520" w:type="dxa"/>
          </w:tcPr>
          <w:p w:rsidR="002744C6" w:rsidRPr="00BE2495" w:rsidRDefault="002744C6" w:rsidP="004C45A2">
            <w:r w:rsidRPr="00BE2495">
              <w:t xml:space="preserve">397400, Воронежская область, </w:t>
            </w:r>
            <w:r w:rsidRPr="00BE2495">
              <w:br/>
            </w:r>
            <w:r>
              <w:t xml:space="preserve">г. Новохопёрск, </w:t>
            </w:r>
            <w:r>
              <w:br/>
              <w:t xml:space="preserve">ул. Советская, </w:t>
            </w:r>
            <w:r w:rsidRPr="00BE2495">
              <w:t>д.142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C45A2">
            <w:pPr>
              <w:jc w:val="center"/>
              <w:rPr>
                <w:sz w:val="28"/>
                <w:szCs w:val="28"/>
              </w:rPr>
            </w:pPr>
            <w:r w:rsidRPr="00BE2495">
              <w:t>8(47353) 3-32-78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Ольховатский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83.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 w:rsidRPr="00160FAC">
              <w:rPr>
                <w:b/>
                <w:bCs/>
              </w:rPr>
              <w:t>381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 xml:space="preserve">Муниципальное бюджетное общеобразовательное учреждение Ольховатская средняя общеобразовательная школа 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>396670, Воронежская область, Ольховатский район, р.п</w:t>
            </w:r>
            <w:r>
              <w:t xml:space="preserve">.Ольховатка, </w:t>
            </w:r>
            <w:r>
              <w:br/>
              <w:t xml:space="preserve">ул. Октябрьская, </w:t>
            </w:r>
            <w:r w:rsidRPr="00BE2495">
              <w:t>д. 56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160FAC">
            <w:pPr>
              <w:jc w:val="center"/>
              <w:rPr>
                <w:sz w:val="28"/>
                <w:szCs w:val="28"/>
              </w:rPr>
            </w:pPr>
            <w:r w:rsidRPr="00BE2495">
              <w:t>8(47395) 4-07-82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Острогожский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84. 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 w:rsidRPr="00160FAC">
              <w:rPr>
                <w:b/>
                <w:bCs/>
              </w:rPr>
              <w:t>391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казённое общеобразовательное учреждение средняя общеобразовательная школа № 1</w:t>
            </w:r>
          </w:p>
        </w:tc>
        <w:tc>
          <w:tcPr>
            <w:tcW w:w="2520" w:type="dxa"/>
          </w:tcPr>
          <w:p w:rsidR="002744C6" w:rsidRPr="00BE2495" w:rsidRDefault="002744C6" w:rsidP="00160FAC">
            <w:pPr>
              <w:ind w:right="-108"/>
            </w:pPr>
            <w:r w:rsidRPr="00BE2495">
              <w:t xml:space="preserve">397855, Воронежская область, </w:t>
            </w:r>
            <w:r w:rsidRPr="00BE2495">
              <w:br/>
              <w:t xml:space="preserve">г. </w:t>
            </w:r>
            <w:r>
              <w:t xml:space="preserve">Острогожск, </w:t>
            </w:r>
            <w:r>
              <w:br/>
              <w:t xml:space="preserve">ул. Прохоренко, </w:t>
            </w:r>
            <w:r w:rsidRPr="00BE2495">
              <w:t>д. 136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160FAC">
            <w:pPr>
              <w:jc w:val="center"/>
              <w:rPr>
                <w:sz w:val="28"/>
                <w:szCs w:val="28"/>
              </w:rPr>
            </w:pPr>
            <w:r w:rsidRPr="00BE2495">
              <w:t xml:space="preserve">8(47375) 4-16-64, </w:t>
            </w:r>
            <w:r w:rsidRPr="00BE2495">
              <w:br/>
              <w:t>8(47375) 4-17-35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1781C">
            <w:pPr>
              <w:jc w:val="center"/>
            </w:pPr>
            <w:r>
              <w:t>85.</w:t>
            </w:r>
          </w:p>
        </w:tc>
        <w:tc>
          <w:tcPr>
            <w:tcW w:w="715" w:type="dxa"/>
            <w:vAlign w:val="center"/>
          </w:tcPr>
          <w:p w:rsidR="002744C6" w:rsidRPr="00160FAC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392</w:t>
            </w:r>
          </w:p>
        </w:tc>
        <w:tc>
          <w:tcPr>
            <w:tcW w:w="3797" w:type="dxa"/>
          </w:tcPr>
          <w:p w:rsidR="002744C6" w:rsidRPr="00750C88" w:rsidRDefault="002744C6" w:rsidP="00160FAC">
            <w:pPr>
              <w:rPr>
                <w:highlight w:val="yellow"/>
              </w:rPr>
            </w:pPr>
            <w:r>
              <w:t>Муниципальное казе</w:t>
            </w:r>
            <w:r w:rsidRPr="00750C88">
              <w:t>нное общеобразовательное учреждение средняя общеобразовательная школа № 2</w:t>
            </w:r>
          </w:p>
        </w:tc>
        <w:tc>
          <w:tcPr>
            <w:tcW w:w="2520" w:type="dxa"/>
          </w:tcPr>
          <w:p w:rsidR="002744C6" w:rsidRPr="00374D80" w:rsidRDefault="002744C6" w:rsidP="00160FAC">
            <w:r w:rsidRPr="00374D80">
              <w:t xml:space="preserve">397855, Воронежская область, </w:t>
            </w:r>
            <w:r>
              <w:t xml:space="preserve">Острогожский район, </w:t>
            </w:r>
            <w:r w:rsidRPr="00374D80">
              <w:t xml:space="preserve">г. Острогожск, </w:t>
            </w:r>
            <w:r>
              <w:t xml:space="preserve">              </w:t>
            </w:r>
            <w:r w:rsidRPr="00374D80">
              <w:t>ул</w:t>
            </w:r>
            <w:r>
              <w:t>.</w:t>
            </w:r>
            <w:r w:rsidRPr="00374D80">
              <w:t xml:space="preserve"> Нарского, д. 24</w:t>
            </w:r>
          </w:p>
        </w:tc>
        <w:tc>
          <w:tcPr>
            <w:tcW w:w="1980" w:type="dxa"/>
            <w:vAlign w:val="center"/>
          </w:tcPr>
          <w:p w:rsidR="002744C6" w:rsidRPr="00374D80" w:rsidRDefault="002744C6" w:rsidP="00160FAC">
            <w:r w:rsidRPr="00374D80">
              <w:t>,</w:t>
            </w:r>
          </w:p>
          <w:p w:rsidR="002744C6" w:rsidRPr="00BE2495" w:rsidRDefault="002744C6" w:rsidP="00160FAC">
            <w:pPr>
              <w:jc w:val="center"/>
            </w:pPr>
            <w:r>
              <w:t>8</w:t>
            </w:r>
            <w:r w:rsidRPr="00374D80">
              <w:t>(47375) 4-20-47, 4-24-78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Павловский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86.</w:t>
            </w:r>
          </w:p>
        </w:tc>
        <w:tc>
          <w:tcPr>
            <w:tcW w:w="715" w:type="dxa"/>
            <w:vAlign w:val="center"/>
          </w:tcPr>
          <w:p w:rsidR="002744C6" w:rsidRPr="00475321" w:rsidRDefault="002744C6" w:rsidP="00BE2495">
            <w:pPr>
              <w:jc w:val="center"/>
              <w:rPr>
                <w:b/>
                <w:bCs/>
              </w:rPr>
            </w:pPr>
            <w:r w:rsidRPr="00475321">
              <w:rPr>
                <w:b/>
                <w:bCs/>
              </w:rPr>
              <w:t>401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Павловская средняя общеобразовательная школа с углубленным изучением отдельных предметов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396420, Воронежская область, </w:t>
            </w:r>
            <w:r w:rsidRPr="00BE2495">
              <w:t xml:space="preserve">г. Павловск, </w:t>
            </w:r>
            <w:r w:rsidRPr="00BE2495">
              <w:br/>
              <w:t>Проспект революции, д.15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75321">
            <w:pPr>
              <w:jc w:val="center"/>
              <w:rPr>
                <w:sz w:val="28"/>
                <w:szCs w:val="28"/>
              </w:rPr>
            </w:pPr>
            <w:r w:rsidRPr="00BE2495">
              <w:t xml:space="preserve">8(47362) 2-41-30, </w:t>
            </w:r>
            <w:r w:rsidRPr="00BE2495">
              <w:br/>
              <w:t>8(47362) 2-04-03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1781C">
            <w:pPr>
              <w:jc w:val="center"/>
            </w:pPr>
            <w:r>
              <w:t>87.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402</w:t>
            </w:r>
          </w:p>
        </w:tc>
        <w:tc>
          <w:tcPr>
            <w:tcW w:w="3797" w:type="dxa"/>
          </w:tcPr>
          <w:p w:rsidR="002744C6" w:rsidRPr="008B76F9" w:rsidRDefault="002744C6" w:rsidP="004C45A2">
            <w:r w:rsidRPr="008B76F9">
              <w:t>Муниципальное</w:t>
            </w:r>
            <w:r>
              <w:t xml:space="preserve"> казенное</w:t>
            </w:r>
            <w:r w:rsidRPr="00E66763">
              <w:rPr>
                <w:color w:val="FF00FF"/>
              </w:rPr>
              <w:t xml:space="preserve"> </w:t>
            </w:r>
            <w:r w:rsidRPr="008B76F9">
              <w:t>общеобразовательное учреждение Павловская средняя общеобразовательная  школа № 3 Павловского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>396420, Вороне</w:t>
            </w:r>
            <w:r>
              <w:t>жская область,</w:t>
            </w:r>
            <w:r w:rsidRPr="00374D80">
              <w:t xml:space="preserve"> г. Пав</w:t>
            </w:r>
            <w:r>
              <w:t>ловск, микрорайон Гранитный, д.</w:t>
            </w:r>
            <w:r w:rsidRPr="00374D80">
              <w:t xml:space="preserve"> 25</w:t>
            </w:r>
            <w:r>
              <w:t xml:space="preserve"> </w:t>
            </w:r>
          </w:p>
          <w:p w:rsidR="002744C6" w:rsidRPr="00374D80" w:rsidRDefault="002744C6" w:rsidP="004C45A2"/>
        </w:tc>
        <w:tc>
          <w:tcPr>
            <w:tcW w:w="1980" w:type="dxa"/>
            <w:vAlign w:val="center"/>
          </w:tcPr>
          <w:p w:rsidR="002744C6" w:rsidRPr="00BE2495" w:rsidRDefault="002744C6" w:rsidP="00475321">
            <w:pPr>
              <w:jc w:val="center"/>
            </w:pPr>
            <w:r>
              <w:t>8</w:t>
            </w:r>
            <w:r w:rsidRPr="00374D80">
              <w:t>(47362) 2-11-61</w:t>
            </w:r>
            <w:r>
              <w:t>, 2-12-61, 2-66-47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Панинский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C94936" w:rsidRDefault="002744C6" w:rsidP="0061781C">
            <w:pPr>
              <w:jc w:val="center"/>
            </w:pPr>
            <w:r>
              <w:t>887.</w:t>
            </w:r>
          </w:p>
        </w:tc>
        <w:tc>
          <w:tcPr>
            <w:tcW w:w="715" w:type="dxa"/>
            <w:vAlign w:val="center"/>
          </w:tcPr>
          <w:p w:rsidR="002744C6" w:rsidRPr="00E608C5" w:rsidRDefault="002744C6" w:rsidP="00BE2495">
            <w:pPr>
              <w:jc w:val="center"/>
              <w:rPr>
                <w:b/>
                <w:bCs/>
              </w:rPr>
            </w:pPr>
            <w:r w:rsidRPr="00E608C5">
              <w:rPr>
                <w:b/>
                <w:bCs/>
              </w:rPr>
              <w:t>411</w:t>
            </w:r>
          </w:p>
        </w:tc>
        <w:tc>
          <w:tcPr>
            <w:tcW w:w="3797" w:type="dxa"/>
          </w:tcPr>
          <w:p w:rsidR="002744C6" w:rsidRPr="00E608C5" w:rsidRDefault="002744C6" w:rsidP="00C94936">
            <w:r w:rsidRPr="00E608C5">
              <w:t>Муниципальное бюджетное общеобразовательное учреждение Панинская средняя общеобразовательная школа Панинского муниципального района</w:t>
            </w:r>
          </w:p>
        </w:tc>
        <w:tc>
          <w:tcPr>
            <w:tcW w:w="2520" w:type="dxa"/>
          </w:tcPr>
          <w:p w:rsidR="002744C6" w:rsidRPr="00E608C5" w:rsidRDefault="002744C6" w:rsidP="00E66129">
            <w:r w:rsidRPr="00E608C5">
              <w:t>396140, Воронежская область, Панинский район, р.п. Панино, ул. Советская, дом 17</w:t>
            </w:r>
          </w:p>
        </w:tc>
        <w:tc>
          <w:tcPr>
            <w:tcW w:w="1980" w:type="dxa"/>
            <w:vAlign w:val="center"/>
          </w:tcPr>
          <w:p w:rsidR="002744C6" w:rsidRPr="004E305A" w:rsidRDefault="002744C6" w:rsidP="00475321">
            <w:pPr>
              <w:jc w:val="center"/>
            </w:pPr>
            <w:r w:rsidRPr="004E305A">
              <w:t xml:space="preserve">8 (47344) 4-71-74 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Петропавловский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61781C">
            <w:pPr>
              <w:jc w:val="center"/>
            </w:pPr>
            <w:r>
              <w:t>89.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421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Петропавловская  средняя общеобразовательная школа</w:t>
            </w:r>
          </w:p>
        </w:tc>
        <w:tc>
          <w:tcPr>
            <w:tcW w:w="2520" w:type="dxa"/>
          </w:tcPr>
          <w:p w:rsidR="002744C6" w:rsidRPr="00BE2495" w:rsidRDefault="002744C6" w:rsidP="00C0361D">
            <w:pPr>
              <w:ind w:right="-108"/>
            </w:pPr>
            <w:r w:rsidRPr="00BE2495">
              <w:t xml:space="preserve">397670, Воронежская область, </w:t>
            </w:r>
            <w:r w:rsidRPr="00BE2495">
              <w:br/>
              <w:t xml:space="preserve">с. </w:t>
            </w:r>
            <w:r>
              <w:t xml:space="preserve">Петропавловка, </w:t>
            </w:r>
            <w:r>
              <w:br/>
              <w:t xml:space="preserve">ул. Туркенича, </w:t>
            </w:r>
            <w:r w:rsidRPr="00BE2495">
              <w:t>д. 29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  <w:rPr>
                <w:sz w:val="28"/>
                <w:szCs w:val="28"/>
              </w:rPr>
            </w:pPr>
            <w:r w:rsidRPr="00BE2495">
              <w:t>8(47365) 2-18-65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Поворинский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61781C">
            <w:pPr>
              <w:jc w:val="center"/>
            </w:pPr>
            <w:r>
              <w:t>90.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432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«Средняя общеобразовательная школа № 1» г. Поворино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397350, Воронежская область, </w:t>
            </w:r>
            <w:r w:rsidRPr="00BE2495">
              <w:t xml:space="preserve">г. Поворино, </w:t>
            </w:r>
            <w:r w:rsidRPr="00BE2495">
              <w:br/>
              <w:t>пер. Школьный, д.4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CA0A28">
            <w:pPr>
              <w:jc w:val="center"/>
              <w:rPr>
                <w:sz w:val="28"/>
                <w:szCs w:val="28"/>
              </w:rPr>
            </w:pPr>
            <w:r w:rsidRPr="00BE2495">
              <w:t>8(47376) 4-08-41,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Подгоренский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91. 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441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«Подгоренская средняя общеобразовательная школа № 1» Подгоренского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BD7508">
            <w:r w:rsidRPr="00BE2495">
              <w:t xml:space="preserve">396560, Воронежская область, Подгоренский район, </w:t>
            </w:r>
            <w:r w:rsidRPr="00BE2495">
              <w:br/>
              <w:t xml:space="preserve">пгт. Подгоренский, </w:t>
            </w:r>
            <w:r w:rsidRPr="00BE2495">
              <w:br/>
              <w:t>ул. Калинина, д.18</w:t>
            </w:r>
          </w:p>
        </w:tc>
        <w:tc>
          <w:tcPr>
            <w:tcW w:w="1980" w:type="dxa"/>
            <w:vAlign w:val="center"/>
          </w:tcPr>
          <w:p w:rsidR="002744C6" w:rsidRPr="009D5ABB" w:rsidRDefault="002744C6" w:rsidP="00FB0028">
            <w:pPr>
              <w:jc w:val="center"/>
              <w:rPr>
                <w:sz w:val="28"/>
                <w:szCs w:val="28"/>
              </w:rPr>
            </w:pPr>
            <w:r w:rsidRPr="009D5ABB">
              <w:t>8(47394) 5-43-02 8(47394) 53-1-15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Рамонский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92.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451</w:t>
            </w:r>
          </w:p>
        </w:tc>
        <w:tc>
          <w:tcPr>
            <w:tcW w:w="3797" w:type="dxa"/>
            <w:vAlign w:val="center"/>
          </w:tcPr>
          <w:p w:rsidR="002744C6" w:rsidRPr="008B76F9" w:rsidRDefault="002744C6" w:rsidP="004C45A2">
            <w:pPr>
              <w:rPr>
                <w:highlight w:val="yellow"/>
              </w:rPr>
            </w:pPr>
            <w:r w:rsidRPr="008B76F9">
              <w:t xml:space="preserve">Муниципальное казенное </w:t>
            </w:r>
            <w:r w:rsidRPr="009D5ABB">
              <w:t>общеобразовательное учреждение</w:t>
            </w:r>
            <w:r w:rsidRPr="008B76F9">
              <w:t xml:space="preserve"> Рамонская средняя общеобразовательная школа № 2 Рамонского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Default="002744C6" w:rsidP="004C45A2">
            <w:r w:rsidRPr="00374D80">
              <w:t xml:space="preserve">396030, </w:t>
            </w:r>
            <w:r>
              <w:t xml:space="preserve">Воронежская область, </w:t>
            </w:r>
            <w:r w:rsidRPr="00374D80">
              <w:t xml:space="preserve">Рамонский район, п. ВНИИСС, территория школы, </w:t>
            </w:r>
          </w:p>
          <w:p w:rsidR="002744C6" w:rsidRPr="00374D80" w:rsidRDefault="002744C6" w:rsidP="004C45A2">
            <w:r w:rsidRPr="00374D80">
              <w:t>д. 83</w:t>
            </w:r>
            <w:r>
              <w:t xml:space="preserve"> </w:t>
            </w:r>
            <w:r w:rsidRPr="00374D80"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  <w:rPr>
                <w:sz w:val="28"/>
                <w:szCs w:val="28"/>
              </w:rPr>
            </w:pPr>
            <w:r>
              <w:t xml:space="preserve">8 </w:t>
            </w:r>
            <w:r w:rsidRPr="00374D80">
              <w:t>(47340) 5-32-92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93.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4C45A2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452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 xml:space="preserve">Муниципальное казенное общеобразовательное учреждение «Рамонский лицей» имени </w:t>
            </w:r>
            <w:r w:rsidRPr="00BE2495">
              <w:br/>
              <w:t>Е.М. Ольденбургской Рамонского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4C45A2">
            <w:r w:rsidRPr="00BE2495">
              <w:t xml:space="preserve">396020, Воронежская область, </w:t>
            </w:r>
            <w:r>
              <w:br/>
              <w:t xml:space="preserve">Рамонский район, р.п. Рамонь, </w:t>
            </w:r>
            <w:r w:rsidRPr="00BE2495">
              <w:t>ул. 50 лет Октября, д. 7</w:t>
            </w:r>
          </w:p>
        </w:tc>
        <w:tc>
          <w:tcPr>
            <w:tcW w:w="1980" w:type="dxa"/>
            <w:vAlign w:val="center"/>
          </w:tcPr>
          <w:p w:rsidR="002744C6" w:rsidRPr="004527ED" w:rsidRDefault="002744C6" w:rsidP="00FB0028">
            <w:pPr>
              <w:jc w:val="center"/>
              <w:rPr>
                <w:sz w:val="28"/>
                <w:szCs w:val="28"/>
              </w:rPr>
            </w:pPr>
            <w:r w:rsidRPr="004527ED">
              <w:t>8(47340) 2-15-47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94.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453</w:t>
            </w:r>
          </w:p>
        </w:tc>
        <w:tc>
          <w:tcPr>
            <w:tcW w:w="3797" w:type="dxa"/>
            <w:vAlign w:val="center"/>
          </w:tcPr>
          <w:p w:rsidR="002744C6" w:rsidRPr="008B76F9" w:rsidRDefault="002744C6" w:rsidP="004C45A2">
            <w:pPr>
              <w:rPr>
                <w:highlight w:val="yellow"/>
              </w:rPr>
            </w:pPr>
            <w:r w:rsidRPr="008B76F9">
              <w:t>Муниципальное казенное о</w:t>
            </w:r>
            <w:r>
              <w:t>бщео</w:t>
            </w:r>
            <w:r w:rsidRPr="008B76F9">
              <w:t>бразовательное учреждение Новоживотинновская средняя общеобразовательная школа Рамонского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 xml:space="preserve">396034, Воронежская область, Рамонский район, </w:t>
            </w:r>
            <w:r>
              <w:t xml:space="preserve">                               </w:t>
            </w:r>
            <w:r w:rsidRPr="00374D80">
              <w:t>с. Новоживотинное, ул. Школьная,</w:t>
            </w:r>
            <w:r>
              <w:t xml:space="preserve"> д.</w:t>
            </w:r>
            <w:r w:rsidRPr="00374D80">
              <w:t xml:space="preserve"> 31</w:t>
            </w:r>
          </w:p>
          <w:p w:rsidR="002744C6" w:rsidRPr="00374D80" w:rsidRDefault="002744C6" w:rsidP="004C45A2"/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</w:pPr>
            <w:r>
              <w:t xml:space="preserve">8 </w:t>
            </w:r>
            <w:r w:rsidRPr="00374D80">
              <w:t>(47340) 3-12-83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Репьевский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95.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461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Репьевского муниципального района Воронежской области «Репьевская школа»</w:t>
            </w:r>
          </w:p>
        </w:tc>
        <w:tc>
          <w:tcPr>
            <w:tcW w:w="2520" w:type="dxa"/>
          </w:tcPr>
          <w:p w:rsidR="002744C6" w:rsidRPr="00BE2495" w:rsidRDefault="002744C6" w:rsidP="007A2734">
            <w:r w:rsidRPr="00BE2495">
              <w:t xml:space="preserve">396370, Воронежская область, </w:t>
            </w:r>
            <w:r w:rsidRPr="00BE2495">
              <w:br/>
              <w:t xml:space="preserve">Репьевский район, </w:t>
            </w:r>
            <w:r w:rsidRPr="00BE2495">
              <w:br/>
              <w:t xml:space="preserve">с. Репьевка, </w:t>
            </w:r>
            <w:r w:rsidRPr="00BE2495">
              <w:br/>
              <w:t>ул. Спортивная, д. 11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</w:pPr>
            <w:r w:rsidRPr="00BE2495">
              <w:t>8(47374) 2-15-04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Россошанский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96. 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471</w:t>
            </w:r>
          </w:p>
        </w:tc>
        <w:tc>
          <w:tcPr>
            <w:tcW w:w="3797" w:type="dxa"/>
          </w:tcPr>
          <w:p w:rsidR="002744C6" w:rsidRPr="00750C88" w:rsidRDefault="002744C6" w:rsidP="004C45A2">
            <w:r w:rsidRPr="00750C88">
              <w:t xml:space="preserve">Муниципальное </w:t>
            </w:r>
            <w:r>
              <w:t xml:space="preserve">бюджетное </w:t>
            </w:r>
            <w:r w:rsidRPr="00750C88">
              <w:t xml:space="preserve">общеобразовательное учреждение </w:t>
            </w:r>
          </w:p>
          <w:p w:rsidR="002744C6" w:rsidRPr="00750C88" w:rsidRDefault="002744C6" w:rsidP="004C45A2">
            <w:r>
              <w:t>Л</w:t>
            </w:r>
            <w:r w:rsidRPr="00750C88">
              <w:t xml:space="preserve">ицей № 4 г. Россоши </w:t>
            </w:r>
          </w:p>
          <w:p w:rsidR="002744C6" w:rsidRPr="00750C88" w:rsidRDefault="002744C6" w:rsidP="004C45A2">
            <w:pPr>
              <w:rPr>
                <w:highlight w:val="yellow"/>
              </w:rPr>
            </w:pPr>
            <w:r w:rsidRPr="00750C88">
              <w:t>Россошанского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>396650, Ворон</w:t>
            </w:r>
            <w:r>
              <w:t xml:space="preserve">ежская обл., Россошанский район, </w:t>
            </w:r>
            <w:r w:rsidRPr="00374D80">
              <w:t>г. Россошь, пер. Школьный, д.3,</w:t>
            </w:r>
          </w:p>
          <w:p w:rsidR="002744C6" w:rsidRPr="00374D80" w:rsidRDefault="002744C6" w:rsidP="004C45A2"/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  <w:rPr>
                <w:sz w:val="28"/>
                <w:szCs w:val="28"/>
              </w:rPr>
            </w:pPr>
            <w:r>
              <w:t xml:space="preserve">8(47396) 2-12-89, </w:t>
            </w:r>
            <w:r w:rsidRPr="00374D80">
              <w:t>2-43-34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97.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4C45A2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472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>Муниципальное казенное общеобразовательное учреждение средняя общеобразовательная школа № 9 г. Россоши Россошанского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BE2495" w:rsidRDefault="002744C6" w:rsidP="00FB0028">
            <w:pPr>
              <w:ind w:right="-108"/>
            </w:pPr>
            <w:r w:rsidRPr="00BE2495">
              <w:t xml:space="preserve">396658, Воронежская область, </w:t>
            </w:r>
            <w:r>
              <w:t xml:space="preserve">Россошанский район,г. Россошь,              пр. Труда, </w:t>
            </w:r>
            <w:r w:rsidRPr="00BE2495">
              <w:t>д.20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C45A2">
            <w:pPr>
              <w:jc w:val="center"/>
              <w:rPr>
                <w:sz w:val="28"/>
                <w:szCs w:val="28"/>
              </w:rPr>
            </w:pPr>
            <w:r>
              <w:t>8</w:t>
            </w:r>
            <w:r w:rsidRPr="00BE2495">
              <w:t>(47396) 2-71-89,</w:t>
            </w:r>
            <w:r w:rsidRPr="00BE2495">
              <w:br/>
              <w:t>8(47396) 2-54-12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98.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4C45A2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473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 xml:space="preserve">Муниципальное бюджетное общеобразовательное учреждение «Подгоренский лицей имени </w:t>
            </w:r>
            <w:r w:rsidRPr="00BE2495">
              <w:br/>
              <w:t>Н.А. Белозорова» Россошанского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Default="002744C6" w:rsidP="00FB0028">
            <w:pPr>
              <w:ind w:right="-108"/>
            </w:pPr>
            <w:r w:rsidRPr="00BE2495">
              <w:t>396620, Воронежска</w:t>
            </w:r>
            <w:r>
              <w:t xml:space="preserve">я область, Россошанский район, </w:t>
            </w:r>
            <w:r w:rsidRPr="00BE2495">
              <w:t>с.</w:t>
            </w:r>
            <w:r>
              <w:t xml:space="preserve"> Подгорное, пер. Луначарского,</w:t>
            </w:r>
          </w:p>
          <w:p w:rsidR="002744C6" w:rsidRPr="00BE2495" w:rsidRDefault="002744C6" w:rsidP="00FB0028">
            <w:pPr>
              <w:ind w:right="-108"/>
            </w:pPr>
            <w:r>
              <w:t xml:space="preserve"> </w:t>
            </w:r>
            <w:r w:rsidRPr="00BE2495">
              <w:t>д. 2-а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  <w:rPr>
                <w:sz w:val="28"/>
                <w:szCs w:val="28"/>
              </w:rPr>
            </w:pPr>
            <w:r w:rsidRPr="00BE2495">
              <w:t>8(47396) 2-31-73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99.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474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«Средняя общеобразовательная школа № 25 с углубленным изучением отдельных предметов имени Героя Советского Союза Б.И. Рябцева» г. Россоши Россошанского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Default="002744C6" w:rsidP="00FB0028">
            <w:pPr>
              <w:ind w:right="-108"/>
            </w:pPr>
            <w:r w:rsidRPr="00BE2495">
              <w:t xml:space="preserve">396660, Воронежская область, </w:t>
            </w:r>
            <w:r>
              <w:t xml:space="preserve">Россошанский район, г. Россошь, </w:t>
            </w:r>
          </w:p>
          <w:p w:rsidR="002744C6" w:rsidRPr="00BE2495" w:rsidRDefault="002744C6" w:rsidP="00FB0028">
            <w:pPr>
              <w:ind w:right="-108"/>
            </w:pPr>
            <w:r>
              <w:t xml:space="preserve">ул. Крупской, </w:t>
            </w:r>
            <w:r w:rsidRPr="00BE2495">
              <w:t>д. 66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jc w:val="center"/>
              <w:rPr>
                <w:sz w:val="28"/>
                <w:szCs w:val="28"/>
              </w:rPr>
            </w:pPr>
            <w:r w:rsidRPr="00BE2495">
              <w:t>8(47396) 5-29-69,</w:t>
            </w:r>
            <w:r w:rsidRPr="00BE2495">
              <w:br/>
              <w:t>8(47396) 3-09-09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8B4268">
            <w:pPr>
              <w:jc w:val="center"/>
            </w:pPr>
            <w:r>
              <w:t xml:space="preserve">100. 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475</w:t>
            </w:r>
          </w:p>
        </w:tc>
        <w:tc>
          <w:tcPr>
            <w:tcW w:w="3797" w:type="dxa"/>
          </w:tcPr>
          <w:p w:rsidR="002744C6" w:rsidRPr="00750C88" w:rsidRDefault="002744C6" w:rsidP="004C45A2">
            <w:pPr>
              <w:rPr>
                <w:highlight w:val="yellow"/>
              </w:rPr>
            </w:pPr>
            <w:r>
              <w:t>М</w:t>
            </w:r>
            <w:r w:rsidRPr="00750C88">
              <w:t xml:space="preserve">униципальное </w:t>
            </w:r>
            <w:r>
              <w:t>бюджетное общеобразовательное учреждение «Л</w:t>
            </w:r>
            <w:r w:rsidRPr="00750C88">
              <w:t>ицей № 11</w:t>
            </w:r>
            <w:r>
              <w:t xml:space="preserve">» </w:t>
            </w:r>
            <w:r w:rsidRPr="00750C88">
              <w:t xml:space="preserve"> г.</w:t>
            </w:r>
            <w:r>
              <w:t xml:space="preserve"> </w:t>
            </w:r>
            <w:r w:rsidRPr="00750C88">
              <w:t>Россоши Россошанского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 xml:space="preserve">396658, Россия, Воронежская область, Россошанский район, г.Россошь, </w:t>
            </w:r>
            <w:r>
              <w:t xml:space="preserve">                </w:t>
            </w:r>
            <w:r w:rsidRPr="00374D80">
              <w:t xml:space="preserve">ул. Простеева, </w:t>
            </w:r>
            <w:r>
              <w:t xml:space="preserve">д. </w:t>
            </w:r>
            <w:r w:rsidRPr="00374D80">
              <w:t>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FB0028">
            <w:pPr>
              <w:ind w:left="-108"/>
              <w:jc w:val="center"/>
              <w:rPr>
                <w:sz w:val="28"/>
                <w:szCs w:val="28"/>
              </w:rPr>
            </w:pPr>
            <w:r>
              <w:t xml:space="preserve"> 8(47396) 2-</w:t>
            </w:r>
            <w:r w:rsidRPr="00374D80">
              <w:t>04-51</w:t>
            </w:r>
            <w:r>
              <w:t>, 2-59-09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Семилукский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101.</w:t>
            </w:r>
          </w:p>
        </w:tc>
        <w:tc>
          <w:tcPr>
            <w:tcW w:w="715" w:type="dxa"/>
            <w:vAlign w:val="center"/>
          </w:tcPr>
          <w:p w:rsidR="002744C6" w:rsidRPr="00FB0028" w:rsidRDefault="002744C6" w:rsidP="00BE2495">
            <w:pPr>
              <w:jc w:val="center"/>
              <w:rPr>
                <w:b/>
                <w:bCs/>
              </w:rPr>
            </w:pPr>
            <w:r w:rsidRPr="00FB0028">
              <w:rPr>
                <w:b/>
                <w:bCs/>
              </w:rPr>
              <w:t>481</w:t>
            </w:r>
          </w:p>
        </w:tc>
        <w:tc>
          <w:tcPr>
            <w:tcW w:w="3797" w:type="dxa"/>
          </w:tcPr>
          <w:p w:rsidR="002744C6" w:rsidRPr="00FD36F8" w:rsidRDefault="002744C6" w:rsidP="00FD36F8">
            <w:pPr>
              <w:spacing w:before="100" w:beforeAutospacing="1" w:after="100" w:afterAutospacing="1"/>
            </w:pPr>
            <w:r w:rsidRPr="005D1359">
              <w:t>Муниципальное казенное общеобразовательное учреждение Семилукская средняя общеобразовательная школа № 1 Семилукского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9D5ABB" w:rsidRDefault="002744C6" w:rsidP="00BD7508">
            <w:r w:rsidRPr="009D5ABB">
              <w:t>396900, Воронежская область, Семилукский район, г. Семилуки, ул. Гагарина, д. 27</w:t>
            </w:r>
          </w:p>
        </w:tc>
        <w:tc>
          <w:tcPr>
            <w:tcW w:w="1980" w:type="dxa"/>
            <w:vAlign w:val="center"/>
          </w:tcPr>
          <w:p w:rsidR="002744C6" w:rsidRPr="004527ED" w:rsidRDefault="002744C6" w:rsidP="00FB0028">
            <w:pPr>
              <w:jc w:val="center"/>
              <w:rPr>
                <w:sz w:val="28"/>
                <w:szCs w:val="28"/>
              </w:rPr>
            </w:pPr>
            <w:r w:rsidRPr="004527ED">
              <w:t>8(47372) 2-16-76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102.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482</w:t>
            </w:r>
          </w:p>
        </w:tc>
        <w:tc>
          <w:tcPr>
            <w:tcW w:w="3797" w:type="dxa"/>
          </w:tcPr>
          <w:p w:rsidR="002744C6" w:rsidRPr="009D5ABB" w:rsidRDefault="002744C6" w:rsidP="00B17D75">
            <w:pPr>
              <w:rPr>
                <w:highlight w:val="yellow"/>
              </w:rPr>
            </w:pPr>
            <w:r w:rsidRPr="009D5ABB">
              <w:t xml:space="preserve">Муниципальное казенное общеобразовательное учреждение средняя общеобразовательная школа № 2 имени Н.Д. Рязанцева г. Семилуки Воронежской области  </w:t>
            </w:r>
          </w:p>
        </w:tc>
        <w:tc>
          <w:tcPr>
            <w:tcW w:w="2520" w:type="dxa"/>
          </w:tcPr>
          <w:p w:rsidR="002744C6" w:rsidRPr="009D5ABB" w:rsidRDefault="002744C6" w:rsidP="004C45A2">
            <w:r w:rsidRPr="009D5ABB">
              <w:t xml:space="preserve">396900, Воронежская область, г. Семилуки, ул. 25 лет Октября, </w:t>
            </w:r>
          </w:p>
          <w:p w:rsidR="002744C6" w:rsidRPr="009D5ABB" w:rsidRDefault="002744C6" w:rsidP="004C45A2">
            <w:r w:rsidRPr="009D5ABB">
              <w:t>д. 106,</w:t>
            </w:r>
          </w:p>
          <w:p w:rsidR="002744C6" w:rsidRPr="009D5ABB" w:rsidRDefault="002744C6" w:rsidP="004C45A2"/>
        </w:tc>
        <w:tc>
          <w:tcPr>
            <w:tcW w:w="1980" w:type="dxa"/>
            <w:vAlign w:val="center"/>
          </w:tcPr>
          <w:p w:rsidR="002744C6" w:rsidRPr="009D5ABB" w:rsidRDefault="002744C6" w:rsidP="00FB0028">
            <w:pPr>
              <w:jc w:val="center"/>
            </w:pPr>
            <w:r w:rsidRPr="009D5ABB">
              <w:t>8(47372)  2-37-85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6D7EA6">
            <w:pPr>
              <w:jc w:val="center"/>
            </w:pPr>
            <w:r>
              <w:t>103.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 w:rsidRPr="00F0428F">
              <w:rPr>
                <w:b/>
                <w:bCs/>
              </w:rPr>
              <w:t>48</w:t>
            </w:r>
            <w:r>
              <w:rPr>
                <w:b/>
                <w:bCs/>
              </w:rPr>
              <w:t>3</w:t>
            </w:r>
          </w:p>
        </w:tc>
        <w:tc>
          <w:tcPr>
            <w:tcW w:w="3797" w:type="dxa"/>
          </w:tcPr>
          <w:p w:rsidR="002744C6" w:rsidRPr="009D5ABB" w:rsidRDefault="002744C6" w:rsidP="004C45A2">
            <w:pPr>
              <w:rPr>
                <w:highlight w:val="yellow"/>
              </w:rPr>
            </w:pPr>
            <w:r w:rsidRPr="009D5ABB">
              <w:t>Муниципальное казенное общеобразовательное учреждение  Землянская средняя общеобразовательная школа Семилукского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9D5ABB" w:rsidRDefault="002744C6" w:rsidP="004C45A2">
            <w:r w:rsidRPr="009D5ABB">
              <w:t xml:space="preserve">396920, Воронежская область, Семилукский район, с. Землянск, </w:t>
            </w:r>
            <w:r w:rsidRPr="009D5ABB">
              <w:br/>
              <w:t xml:space="preserve">ул. Садовая, д. 11 </w:t>
            </w:r>
          </w:p>
          <w:p w:rsidR="002744C6" w:rsidRPr="009D5ABB" w:rsidRDefault="002744C6" w:rsidP="00B17D75"/>
        </w:tc>
        <w:tc>
          <w:tcPr>
            <w:tcW w:w="1980" w:type="dxa"/>
            <w:vAlign w:val="center"/>
          </w:tcPr>
          <w:p w:rsidR="002744C6" w:rsidRPr="009D5ABB" w:rsidRDefault="002744C6" w:rsidP="00B17D75">
            <w:r w:rsidRPr="009D5ABB">
              <w:t>8 (47372) 3-15-48</w:t>
            </w:r>
          </w:p>
          <w:p w:rsidR="002744C6" w:rsidRPr="009D5ABB" w:rsidRDefault="002744C6" w:rsidP="00FB0028">
            <w:pPr>
              <w:jc w:val="center"/>
            </w:pP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104.</w:t>
            </w:r>
          </w:p>
        </w:tc>
        <w:tc>
          <w:tcPr>
            <w:tcW w:w="715" w:type="dxa"/>
            <w:vAlign w:val="center"/>
          </w:tcPr>
          <w:p w:rsidR="002744C6" w:rsidRPr="00F0428F" w:rsidRDefault="002744C6" w:rsidP="004C45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485</w:t>
            </w:r>
          </w:p>
        </w:tc>
        <w:tc>
          <w:tcPr>
            <w:tcW w:w="3797" w:type="dxa"/>
          </w:tcPr>
          <w:p w:rsidR="002744C6" w:rsidRPr="009D5ABB" w:rsidRDefault="002744C6" w:rsidP="004C45A2">
            <w:pPr>
              <w:rPr>
                <w:highlight w:val="yellow"/>
              </w:rPr>
            </w:pPr>
            <w:r w:rsidRPr="009D5ABB">
              <w:t>Муниципальное казенное общеобразовательное учреждение  Латненская поселковая средняя общеобразовательная школа Семилукского муниципального района Воронежской области</w:t>
            </w:r>
          </w:p>
        </w:tc>
        <w:tc>
          <w:tcPr>
            <w:tcW w:w="2520" w:type="dxa"/>
          </w:tcPr>
          <w:p w:rsidR="002744C6" w:rsidRPr="009D5ABB" w:rsidRDefault="002744C6" w:rsidP="004C45A2">
            <w:r w:rsidRPr="009D5ABB">
              <w:t xml:space="preserve">396950, Воронежская область, Семилукский район, п. Латная, </w:t>
            </w:r>
            <w:r w:rsidRPr="009D5ABB">
              <w:br/>
              <w:t xml:space="preserve">ул. Школьная, д. 18 </w:t>
            </w:r>
          </w:p>
          <w:p w:rsidR="002744C6" w:rsidRPr="009D5ABB" w:rsidRDefault="002744C6" w:rsidP="00B17D75"/>
        </w:tc>
        <w:tc>
          <w:tcPr>
            <w:tcW w:w="1980" w:type="dxa"/>
            <w:vAlign w:val="center"/>
          </w:tcPr>
          <w:p w:rsidR="002744C6" w:rsidRPr="009D5ABB" w:rsidRDefault="002744C6" w:rsidP="00B17D75">
            <w:r w:rsidRPr="009D5ABB">
              <w:t>8(47372) 6-26-24</w:t>
            </w:r>
          </w:p>
          <w:p w:rsidR="002744C6" w:rsidRPr="009D5ABB" w:rsidRDefault="002744C6" w:rsidP="00FB0028">
            <w:pPr>
              <w:jc w:val="center"/>
            </w:pP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Таловский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105. 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492</w:t>
            </w:r>
          </w:p>
        </w:tc>
        <w:tc>
          <w:tcPr>
            <w:tcW w:w="3797" w:type="dxa"/>
          </w:tcPr>
          <w:p w:rsidR="002744C6" w:rsidRPr="00750C88" w:rsidRDefault="002744C6" w:rsidP="004C45A2">
            <w:pPr>
              <w:rPr>
                <w:highlight w:val="yellow"/>
              </w:rPr>
            </w:pPr>
            <w:r w:rsidRPr="00750C88">
              <w:t>Муниципальное казенное общеобразовательное учреждение Каменностепная средняя общеобразовательная школа имени А.М. Иванова</w:t>
            </w:r>
          </w:p>
        </w:tc>
        <w:tc>
          <w:tcPr>
            <w:tcW w:w="2520" w:type="dxa"/>
          </w:tcPr>
          <w:p w:rsidR="002744C6" w:rsidRPr="009D5ABB" w:rsidRDefault="002744C6" w:rsidP="00E5647B">
            <w:r w:rsidRPr="009D5ABB">
              <w:t>397473, Воронежская область, Таловский район, поселок 2-го участка института им. Докучаева, квартал  № 1, д. 41 «А»</w:t>
            </w:r>
          </w:p>
        </w:tc>
        <w:tc>
          <w:tcPr>
            <w:tcW w:w="1980" w:type="dxa"/>
            <w:vAlign w:val="center"/>
          </w:tcPr>
          <w:p w:rsidR="002744C6" w:rsidRPr="00750C88" w:rsidRDefault="002744C6" w:rsidP="00B17D75">
            <w:pPr>
              <w:jc w:val="center"/>
              <w:rPr>
                <w:highlight w:val="yellow"/>
              </w:rPr>
            </w:pPr>
            <w:r>
              <w:t>8(</w:t>
            </w:r>
            <w:r w:rsidRPr="00374D80">
              <w:t>47352) 4-54-51</w:t>
            </w:r>
            <w:r>
              <w:t>, 4-52-92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106.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4C45A2">
            <w:pPr>
              <w:jc w:val="center"/>
              <w:rPr>
                <w:b/>
                <w:bCs/>
              </w:rPr>
            </w:pPr>
            <w:r w:rsidRPr="00B17D75">
              <w:rPr>
                <w:b/>
                <w:bCs/>
              </w:rPr>
              <w:t>493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>Муниципальное казенное общеобразовательное учреждение Таловская средняя общеобразовательная школа</w:t>
            </w:r>
          </w:p>
        </w:tc>
        <w:tc>
          <w:tcPr>
            <w:tcW w:w="2520" w:type="dxa"/>
          </w:tcPr>
          <w:p w:rsidR="002744C6" w:rsidRPr="009D5ABB" w:rsidRDefault="002744C6" w:rsidP="00E5647B">
            <w:r w:rsidRPr="009D5ABB">
              <w:t xml:space="preserve">397480, Воронежская область, Таловский район, р.п. Таловая, </w:t>
            </w:r>
            <w:r w:rsidRPr="009D5ABB">
              <w:br/>
              <w:t xml:space="preserve">ул. Садовая, 39 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B17D75">
            <w:pPr>
              <w:jc w:val="center"/>
              <w:rPr>
                <w:sz w:val="28"/>
                <w:szCs w:val="28"/>
              </w:rPr>
            </w:pPr>
            <w:r w:rsidRPr="00BE2495">
              <w:t>8(47352) 2-17-58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Терновский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107. 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501</w:t>
            </w:r>
          </w:p>
        </w:tc>
        <w:tc>
          <w:tcPr>
            <w:tcW w:w="3797" w:type="dxa"/>
          </w:tcPr>
          <w:p w:rsidR="002744C6" w:rsidRPr="008B76F9" w:rsidRDefault="002744C6" w:rsidP="004C45A2">
            <w:r w:rsidRPr="008B76F9">
              <w:t>Муниципальное казенное общеобразовательное учреждение Терновская средняя общеобразовательная школа №</w:t>
            </w:r>
            <w:r>
              <w:t xml:space="preserve"> </w:t>
            </w:r>
            <w:r w:rsidRPr="008B76F9">
              <w:t xml:space="preserve">2 </w:t>
            </w:r>
            <w: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>397112, Воронежская область, Терновский район, с.Терновка, ул.Звездная, д. 1</w:t>
            </w:r>
            <w:r>
              <w:t>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B17D75">
            <w:pPr>
              <w:jc w:val="center"/>
              <w:rPr>
                <w:sz w:val="28"/>
                <w:szCs w:val="28"/>
              </w:rPr>
            </w:pPr>
            <w:r>
              <w:t xml:space="preserve">8 </w:t>
            </w:r>
            <w:r w:rsidRPr="00374D80">
              <w:t>(47347) 5-</w:t>
            </w:r>
            <w:r>
              <w:t>16</w:t>
            </w:r>
            <w:r w:rsidRPr="00374D80">
              <w:t>-</w:t>
            </w:r>
            <w:r>
              <w:t>4</w:t>
            </w:r>
            <w:r w:rsidRPr="00374D80">
              <w:t>4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108.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4C45A2">
            <w:pPr>
              <w:jc w:val="center"/>
              <w:rPr>
                <w:b/>
                <w:bCs/>
              </w:rPr>
            </w:pPr>
            <w:r w:rsidRPr="00B17D75">
              <w:rPr>
                <w:b/>
                <w:bCs/>
              </w:rPr>
              <w:t>502</w:t>
            </w:r>
          </w:p>
        </w:tc>
        <w:tc>
          <w:tcPr>
            <w:tcW w:w="3797" w:type="dxa"/>
          </w:tcPr>
          <w:p w:rsidR="002744C6" w:rsidRPr="00BE2495" w:rsidRDefault="002744C6" w:rsidP="004C45A2">
            <w:r w:rsidRPr="00BE2495">
              <w:t>Муниципальное казенное общеобразовательное учреждение Терновская средняя общеобразовательная школа № 1</w:t>
            </w:r>
          </w:p>
        </w:tc>
        <w:tc>
          <w:tcPr>
            <w:tcW w:w="2520" w:type="dxa"/>
          </w:tcPr>
          <w:p w:rsidR="002744C6" w:rsidRPr="00BE2495" w:rsidRDefault="002744C6" w:rsidP="004C45A2">
            <w:r>
              <w:t xml:space="preserve">397110, Воронежская область, Терновский район, с. Терновка, </w:t>
            </w:r>
            <w:r>
              <w:br/>
              <w:t xml:space="preserve">ул. Советская, </w:t>
            </w:r>
            <w:r w:rsidRPr="00BE2495">
              <w:t>д.35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C45A2">
            <w:pPr>
              <w:jc w:val="center"/>
              <w:rPr>
                <w:sz w:val="28"/>
                <w:szCs w:val="28"/>
              </w:rPr>
            </w:pPr>
            <w:r w:rsidRPr="00BE2495">
              <w:t>8(47347) 5-14-82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Хохольский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109. 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BE24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511</w:t>
            </w:r>
          </w:p>
        </w:tc>
        <w:tc>
          <w:tcPr>
            <w:tcW w:w="3797" w:type="dxa"/>
          </w:tcPr>
          <w:p w:rsidR="002744C6" w:rsidRPr="008B76F9" w:rsidRDefault="002744C6" w:rsidP="004C45A2">
            <w:pPr>
              <w:rPr>
                <w:highlight w:val="yellow"/>
              </w:rPr>
            </w:pPr>
            <w:r w:rsidRPr="008B76F9">
              <w:t xml:space="preserve">Муниципальное </w:t>
            </w:r>
            <w:r>
              <w:t xml:space="preserve">бюджетное </w:t>
            </w:r>
            <w:r w:rsidRPr="008B76F9">
              <w:t xml:space="preserve">общеобразовательное учреждение «Гремяченская средняя общеобразовательная школа» </w:t>
            </w:r>
            <w:r>
              <w:t xml:space="preserve"> </w:t>
            </w:r>
            <w:r w:rsidRPr="008B76F9">
              <w:rPr>
                <w:highlight w:val="yellow"/>
              </w:rPr>
              <w:t xml:space="preserve"> </w:t>
            </w:r>
          </w:p>
        </w:tc>
        <w:tc>
          <w:tcPr>
            <w:tcW w:w="2520" w:type="dxa"/>
          </w:tcPr>
          <w:p w:rsidR="002744C6" w:rsidRPr="00374D80" w:rsidRDefault="002744C6" w:rsidP="004C45A2">
            <w:r w:rsidRPr="00374D80">
              <w:t>396813, Воронежская область, Хохольский район, с. Гремячье, ул.</w:t>
            </w:r>
            <w:r>
              <w:t xml:space="preserve"> </w:t>
            </w:r>
            <w:r w:rsidRPr="00374D80">
              <w:t>Чехова, д. 16</w:t>
            </w:r>
            <w:r>
              <w:t xml:space="preserve"> </w:t>
            </w:r>
            <w:r w:rsidRPr="00374D80">
              <w:t>б</w:t>
            </w:r>
            <w:r>
              <w:t xml:space="preserve"> 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B17D75">
            <w:pPr>
              <w:jc w:val="center"/>
              <w:rPr>
                <w:sz w:val="28"/>
                <w:szCs w:val="28"/>
              </w:rPr>
            </w:pPr>
            <w:r>
              <w:t xml:space="preserve">8 </w:t>
            </w:r>
            <w:r w:rsidRPr="00374D80">
              <w:t>(47371) 9-14-40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Default="002744C6" w:rsidP="00BE2495">
            <w:pPr>
              <w:jc w:val="center"/>
            </w:pPr>
            <w:r>
              <w:t>110.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4C45A2">
            <w:pPr>
              <w:jc w:val="center"/>
              <w:rPr>
                <w:b/>
                <w:bCs/>
              </w:rPr>
            </w:pPr>
            <w:r w:rsidRPr="00B17D75">
              <w:rPr>
                <w:b/>
                <w:bCs/>
              </w:rPr>
              <w:t>512</w:t>
            </w:r>
          </w:p>
        </w:tc>
        <w:tc>
          <w:tcPr>
            <w:tcW w:w="3797" w:type="dxa"/>
          </w:tcPr>
          <w:p w:rsidR="002744C6" w:rsidRPr="00BE2495" w:rsidRDefault="002744C6" w:rsidP="00CA0BA4">
            <w:r w:rsidRPr="00BE2495">
              <w:t>Муниципальное бюджетное общеобразовательное учреждение «Хохольский лицей»</w:t>
            </w:r>
          </w:p>
        </w:tc>
        <w:tc>
          <w:tcPr>
            <w:tcW w:w="2520" w:type="dxa"/>
          </w:tcPr>
          <w:p w:rsidR="002744C6" w:rsidRDefault="002744C6" w:rsidP="00B17D75">
            <w:pPr>
              <w:ind w:right="-108"/>
            </w:pPr>
            <w:r>
              <w:t xml:space="preserve">396840, Воронежская область, Хохольский район, </w:t>
            </w:r>
          </w:p>
          <w:p w:rsidR="002744C6" w:rsidRDefault="002744C6" w:rsidP="00B17D75">
            <w:pPr>
              <w:ind w:right="-108"/>
            </w:pPr>
            <w:r>
              <w:t xml:space="preserve">р.п. Хохольский, </w:t>
            </w:r>
          </w:p>
          <w:p w:rsidR="002744C6" w:rsidRPr="00BE2495" w:rsidRDefault="002744C6" w:rsidP="00B17D75">
            <w:pPr>
              <w:ind w:right="-108"/>
            </w:pPr>
            <w:r>
              <w:t xml:space="preserve">ул. Школьная, </w:t>
            </w:r>
            <w:r w:rsidRPr="00BE2495">
              <w:t>д. 20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4C45A2">
            <w:pPr>
              <w:jc w:val="center"/>
              <w:rPr>
                <w:sz w:val="28"/>
                <w:szCs w:val="28"/>
              </w:rPr>
            </w:pPr>
            <w:r>
              <w:t>8(47371) 4</w:t>
            </w:r>
            <w:r w:rsidRPr="00BE2495">
              <w:t>-</w:t>
            </w:r>
            <w:r>
              <w:t>1</w:t>
            </w:r>
            <w:r w:rsidRPr="00BE2495">
              <w:t>3-14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Эртильский муниципальный район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>111.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BE2495">
            <w:pPr>
              <w:jc w:val="center"/>
              <w:rPr>
                <w:b/>
                <w:bCs/>
              </w:rPr>
            </w:pPr>
            <w:r w:rsidRPr="00B17D75">
              <w:rPr>
                <w:b/>
                <w:bCs/>
              </w:rPr>
              <w:t>521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бюджетное общеобразовательное учреждение «Эртильская средняя общеобразовательная школа с углубленным изучением отдельных предметов»</w:t>
            </w:r>
          </w:p>
        </w:tc>
        <w:tc>
          <w:tcPr>
            <w:tcW w:w="2520" w:type="dxa"/>
          </w:tcPr>
          <w:p w:rsidR="002744C6" w:rsidRPr="00BE2495" w:rsidRDefault="002744C6" w:rsidP="00BD7508">
            <w:r>
              <w:t xml:space="preserve">397030, Воронежская область, г. Эртиль, </w:t>
            </w:r>
            <w:r>
              <w:br/>
              <w:t xml:space="preserve">ул. Советская, </w:t>
            </w:r>
            <w:r w:rsidRPr="00BE2495">
              <w:t>д. 2 а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B17D75">
            <w:pPr>
              <w:jc w:val="center"/>
              <w:rPr>
                <w:sz w:val="28"/>
                <w:szCs w:val="28"/>
              </w:rPr>
            </w:pPr>
            <w:r w:rsidRPr="00BE2495">
              <w:t>8(47345) 2-15-23</w:t>
            </w:r>
          </w:p>
        </w:tc>
      </w:tr>
      <w:tr w:rsidR="002744C6">
        <w:tc>
          <w:tcPr>
            <w:tcW w:w="9660" w:type="dxa"/>
            <w:gridSpan w:val="5"/>
            <w:vAlign w:val="center"/>
          </w:tcPr>
          <w:p w:rsidR="002744C6" w:rsidRPr="00BE2495" w:rsidRDefault="002744C6" w:rsidP="00BE2495">
            <w:pPr>
              <w:jc w:val="center"/>
              <w:rPr>
                <w:b/>
                <w:bCs/>
              </w:rPr>
            </w:pPr>
            <w:r w:rsidRPr="00BE2495">
              <w:rPr>
                <w:b/>
                <w:bCs/>
              </w:rPr>
              <w:t>Городской округ город Нововоронеж</w:t>
            </w:r>
          </w:p>
        </w:tc>
      </w:tr>
      <w:tr w:rsidR="002744C6">
        <w:tc>
          <w:tcPr>
            <w:tcW w:w="648" w:type="dxa"/>
            <w:vAlign w:val="center"/>
          </w:tcPr>
          <w:p w:rsidR="002744C6" w:rsidRPr="00BE2495" w:rsidRDefault="002744C6" w:rsidP="00BE2495">
            <w:pPr>
              <w:jc w:val="center"/>
            </w:pPr>
            <w:r>
              <w:t xml:space="preserve">112. </w:t>
            </w:r>
          </w:p>
        </w:tc>
        <w:tc>
          <w:tcPr>
            <w:tcW w:w="715" w:type="dxa"/>
            <w:vAlign w:val="center"/>
          </w:tcPr>
          <w:p w:rsidR="002744C6" w:rsidRPr="00B17D75" w:rsidRDefault="002744C6" w:rsidP="00BE2495">
            <w:pPr>
              <w:jc w:val="center"/>
              <w:rPr>
                <w:b/>
                <w:bCs/>
              </w:rPr>
            </w:pPr>
            <w:r w:rsidRPr="00B17D75">
              <w:rPr>
                <w:b/>
                <w:bCs/>
              </w:rPr>
              <w:t>531</w:t>
            </w:r>
          </w:p>
        </w:tc>
        <w:tc>
          <w:tcPr>
            <w:tcW w:w="3797" w:type="dxa"/>
          </w:tcPr>
          <w:p w:rsidR="002744C6" w:rsidRPr="00BE2495" w:rsidRDefault="002744C6" w:rsidP="00BD7508">
            <w:r w:rsidRPr="00BE2495">
              <w:t>Муниципальное казенное общеобразовательное учреждение средняя общеобразовательная школа № 4 городского округа город Нововоронеж</w:t>
            </w:r>
          </w:p>
        </w:tc>
        <w:tc>
          <w:tcPr>
            <w:tcW w:w="2520" w:type="dxa"/>
          </w:tcPr>
          <w:p w:rsidR="002744C6" w:rsidRDefault="002744C6" w:rsidP="00B17D75">
            <w:pPr>
              <w:ind w:right="-108"/>
            </w:pPr>
            <w:r w:rsidRPr="00BE2495">
              <w:t xml:space="preserve">396073, Воронежская область, </w:t>
            </w:r>
            <w:r w:rsidRPr="00BE2495">
              <w:br/>
              <w:t xml:space="preserve">г. Нововоронеж, </w:t>
            </w:r>
            <w:r w:rsidRPr="00BE2495">
              <w:br/>
              <w:t xml:space="preserve">ул. Первомайская, </w:t>
            </w:r>
            <w:r>
              <w:t xml:space="preserve"> </w:t>
            </w:r>
          </w:p>
          <w:p w:rsidR="002744C6" w:rsidRPr="00BE2495" w:rsidRDefault="002744C6" w:rsidP="00B17D75">
            <w:pPr>
              <w:ind w:right="-108"/>
            </w:pPr>
            <w:r w:rsidRPr="00BE2495">
              <w:t>д.9-Б</w:t>
            </w:r>
          </w:p>
        </w:tc>
        <w:tc>
          <w:tcPr>
            <w:tcW w:w="1980" w:type="dxa"/>
            <w:vAlign w:val="center"/>
          </w:tcPr>
          <w:p w:rsidR="002744C6" w:rsidRPr="00BE2495" w:rsidRDefault="002744C6" w:rsidP="00B17D75">
            <w:pPr>
              <w:jc w:val="center"/>
              <w:rPr>
                <w:sz w:val="28"/>
                <w:szCs w:val="28"/>
              </w:rPr>
            </w:pPr>
            <w:r w:rsidRPr="00BE2495">
              <w:t>8(47364) 2-40-03</w:t>
            </w:r>
          </w:p>
        </w:tc>
      </w:tr>
    </w:tbl>
    <w:p w:rsidR="002744C6" w:rsidRDefault="002744C6" w:rsidP="006C6BC2"/>
    <w:sectPr w:rsidR="002744C6" w:rsidSect="009E3CFF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4C6" w:rsidRDefault="002744C6">
      <w:r>
        <w:separator/>
      </w:r>
    </w:p>
  </w:endnote>
  <w:endnote w:type="continuationSeparator" w:id="0">
    <w:p w:rsidR="002744C6" w:rsidRDefault="00274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4C6" w:rsidRDefault="002744C6" w:rsidP="006D4BD3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t xml:space="preserve"> </w:t>
    </w:r>
  </w:p>
  <w:p w:rsidR="002744C6" w:rsidRDefault="002744C6" w:rsidP="006D4BD3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t xml:space="preserve"> </w:t>
    </w:r>
  </w:p>
  <w:p w:rsidR="002744C6" w:rsidRDefault="002744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4C6" w:rsidRDefault="002744C6">
      <w:r>
        <w:separator/>
      </w:r>
    </w:p>
  </w:footnote>
  <w:footnote w:type="continuationSeparator" w:id="0">
    <w:p w:rsidR="002744C6" w:rsidRDefault="00274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4C6" w:rsidRDefault="002744C6" w:rsidP="009E3CFF">
    <w:pPr>
      <w:pStyle w:val="Header"/>
      <w:framePr w:wrap="auto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2744C6" w:rsidRDefault="002744C6" w:rsidP="009E3CF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t xml:space="preserve"> </w:t>
    </w:r>
  </w:p>
  <w:p w:rsidR="002744C6" w:rsidRDefault="002744C6">
    <w:pPr>
      <w:pStyle w:val="Header"/>
    </w:pPr>
  </w:p>
  <w:p w:rsidR="002744C6" w:rsidRDefault="002744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17503"/>
    <w:multiLevelType w:val="hybridMultilevel"/>
    <w:tmpl w:val="6FFEE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764"/>
    <w:rsid w:val="000072AF"/>
    <w:rsid w:val="00010447"/>
    <w:rsid w:val="00010FFD"/>
    <w:rsid w:val="00011F81"/>
    <w:rsid w:val="000221C4"/>
    <w:rsid w:val="00027666"/>
    <w:rsid w:val="00032D57"/>
    <w:rsid w:val="00034B2C"/>
    <w:rsid w:val="0003543C"/>
    <w:rsid w:val="00035B07"/>
    <w:rsid w:val="000365DE"/>
    <w:rsid w:val="00040A5C"/>
    <w:rsid w:val="00040A8C"/>
    <w:rsid w:val="000537CB"/>
    <w:rsid w:val="000547BB"/>
    <w:rsid w:val="00054ED8"/>
    <w:rsid w:val="00062D45"/>
    <w:rsid w:val="00065819"/>
    <w:rsid w:val="00066F29"/>
    <w:rsid w:val="00070D2C"/>
    <w:rsid w:val="00071312"/>
    <w:rsid w:val="00082333"/>
    <w:rsid w:val="00082EE3"/>
    <w:rsid w:val="00085FC9"/>
    <w:rsid w:val="00090B61"/>
    <w:rsid w:val="000921B9"/>
    <w:rsid w:val="00093275"/>
    <w:rsid w:val="000939E1"/>
    <w:rsid w:val="00096066"/>
    <w:rsid w:val="0009654B"/>
    <w:rsid w:val="0009693C"/>
    <w:rsid w:val="00097B40"/>
    <w:rsid w:val="000A3573"/>
    <w:rsid w:val="000A681C"/>
    <w:rsid w:val="000B5513"/>
    <w:rsid w:val="000B604C"/>
    <w:rsid w:val="000B6769"/>
    <w:rsid w:val="000C6B6A"/>
    <w:rsid w:val="000D0E99"/>
    <w:rsid w:val="000D2520"/>
    <w:rsid w:val="000D254E"/>
    <w:rsid w:val="000D79C7"/>
    <w:rsid w:val="000E799D"/>
    <w:rsid w:val="000E7AFE"/>
    <w:rsid w:val="000F015C"/>
    <w:rsid w:val="000F1231"/>
    <w:rsid w:val="000F551D"/>
    <w:rsid w:val="000F6B0B"/>
    <w:rsid w:val="0010118B"/>
    <w:rsid w:val="00101A37"/>
    <w:rsid w:val="00106E1A"/>
    <w:rsid w:val="00111B49"/>
    <w:rsid w:val="001201D9"/>
    <w:rsid w:val="001228C7"/>
    <w:rsid w:val="0012420B"/>
    <w:rsid w:val="001252CB"/>
    <w:rsid w:val="001323BE"/>
    <w:rsid w:val="00133D6A"/>
    <w:rsid w:val="00135CBA"/>
    <w:rsid w:val="00135F8E"/>
    <w:rsid w:val="00135F9A"/>
    <w:rsid w:val="001400BE"/>
    <w:rsid w:val="00140CE5"/>
    <w:rsid w:val="00144B4A"/>
    <w:rsid w:val="00147167"/>
    <w:rsid w:val="001476E3"/>
    <w:rsid w:val="00153200"/>
    <w:rsid w:val="00157EB5"/>
    <w:rsid w:val="00160FAC"/>
    <w:rsid w:val="001622F3"/>
    <w:rsid w:val="00162AFE"/>
    <w:rsid w:val="00164010"/>
    <w:rsid w:val="00170188"/>
    <w:rsid w:val="001717B6"/>
    <w:rsid w:val="0017212D"/>
    <w:rsid w:val="001722A3"/>
    <w:rsid w:val="001736A8"/>
    <w:rsid w:val="0017660C"/>
    <w:rsid w:val="001774F6"/>
    <w:rsid w:val="00177A1B"/>
    <w:rsid w:val="001871DC"/>
    <w:rsid w:val="0019109F"/>
    <w:rsid w:val="00193159"/>
    <w:rsid w:val="00193E64"/>
    <w:rsid w:val="001965E2"/>
    <w:rsid w:val="001A025C"/>
    <w:rsid w:val="001B1646"/>
    <w:rsid w:val="001B1B83"/>
    <w:rsid w:val="001C018C"/>
    <w:rsid w:val="001C0343"/>
    <w:rsid w:val="001C0B9C"/>
    <w:rsid w:val="001C4AF4"/>
    <w:rsid w:val="001C5A00"/>
    <w:rsid w:val="001C669E"/>
    <w:rsid w:val="001C67C3"/>
    <w:rsid w:val="001D449A"/>
    <w:rsid w:val="001E10A5"/>
    <w:rsid w:val="001E192F"/>
    <w:rsid w:val="001E3681"/>
    <w:rsid w:val="001E42D7"/>
    <w:rsid w:val="001F0315"/>
    <w:rsid w:val="001F05D6"/>
    <w:rsid w:val="001F490D"/>
    <w:rsid w:val="002005CF"/>
    <w:rsid w:val="00201DDA"/>
    <w:rsid w:val="00204CE2"/>
    <w:rsid w:val="00217D33"/>
    <w:rsid w:val="002202AD"/>
    <w:rsid w:val="00220C14"/>
    <w:rsid w:val="00227A53"/>
    <w:rsid w:val="00227AC7"/>
    <w:rsid w:val="00232445"/>
    <w:rsid w:val="002327D4"/>
    <w:rsid w:val="0024108D"/>
    <w:rsid w:val="0024337C"/>
    <w:rsid w:val="00243F23"/>
    <w:rsid w:val="00245324"/>
    <w:rsid w:val="002460BE"/>
    <w:rsid w:val="00246154"/>
    <w:rsid w:val="00246902"/>
    <w:rsid w:val="002477F2"/>
    <w:rsid w:val="00250015"/>
    <w:rsid w:val="002523BD"/>
    <w:rsid w:val="002558AA"/>
    <w:rsid w:val="00255E43"/>
    <w:rsid w:val="002578FF"/>
    <w:rsid w:val="002600B1"/>
    <w:rsid w:val="002652BC"/>
    <w:rsid w:val="00265471"/>
    <w:rsid w:val="00270EE5"/>
    <w:rsid w:val="002744C6"/>
    <w:rsid w:val="0027649D"/>
    <w:rsid w:val="002811D4"/>
    <w:rsid w:val="0028196F"/>
    <w:rsid w:val="00282476"/>
    <w:rsid w:val="00286B1A"/>
    <w:rsid w:val="002909E8"/>
    <w:rsid w:val="00290E70"/>
    <w:rsid w:val="00291792"/>
    <w:rsid w:val="00292ACB"/>
    <w:rsid w:val="00295EE9"/>
    <w:rsid w:val="002A5061"/>
    <w:rsid w:val="002A660D"/>
    <w:rsid w:val="002A682A"/>
    <w:rsid w:val="002B4A1D"/>
    <w:rsid w:val="002B7CA6"/>
    <w:rsid w:val="002C0B46"/>
    <w:rsid w:val="002C1010"/>
    <w:rsid w:val="002C10D2"/>
    <w:rsid w:val="002C196D"/>
    <w:rsid w:val="002C325F"/>
    <w:rsid w:val="002D3265"/>
    <w:rsid w:val="002D3F25"/>
    <w:rsid w:val="002D4D81"/>
    <w:rsid w:val="002E1B93"/>
    <w:rsid w:val="002E4A89"/>
    <w:rsid w:val="002E56D5"/>
    <w:rsid w:val="002E6964"/>
    <w:rsid w:val="002F00BB"/>
    <w:rsid w:val="002F048F"/>
    <w:rsid w:val="002F061B"/>
    <w:rsid w:val="002F272C"/>
    <w:rsid w:val="002F4303"/>
    <w:rsid w:val="002F59AB"/>
    <w:rsid w:val="002F5BED"/>
    <w:rsid w:val="00305EBE"/>
    <w:rsid w:val="00307D08"/>
    <w:rsid w:val="003156C8"/>
    <w:rsid w:val="00317A85"/>
    <w:rsid w:val="00321F0F"/>
    <w:rsid w:val="003249C0"/>
    <w:rsid w:val="0032525D"/>
    <w:rsid w:val="00327143"/>
    <w:rsid w:val="00335E60"/>
    <w:rsid w:val="00340870"/>
    <w:rsid w:val="00340992"/>
    <w:rsid w:val="00342F17"/>
    <w:rsid w:val="00343347"/>
    <w:rsid w:val="0034381E"/>
    <w:rsid w:val="00352507"/>
    <w:rsid w:val="00352C28"/>
    <w:rsid w:val="00353687"/>
    <w:rsid w:val="00357E20"/>
    <w:rsid w:val="003666B9"/>
    <w:rsid w:val="00370FB7"/>
    <w:rsid w:val="00372FCC"/>
    <w:rsid w:val="003742C0"/>
    <w:rsid w:val="00374D80"/>
    <w:rsid w:val="00377762"/>
    <w:rsid w:val="003835DB"/>
    <w:rsid w:val="003839C3"/>
    <w:rsid w:val="0038588F"/>
    <w:rsid w:val="0038591C"/>
    <w:rsid w:val="003B183A"/>
    <w:rsid w:val="003B25FB"/>
    <w:rsid w:val="003B2792"/>
    <w:rsid w:val="003B6A98"/>
    <w:rsid w:val="003C038A"/>
    <w:rsid w:val="003C2365"/>
    <w:rsid w:val="003C58A8"/>
    <w:rsid w:val="003C69C8"/>
    <w:rsid w:val="003D10FD"/>
    <w:rsid w:val="003D7592"/>
    <w:rsid w:val="003E174E"/>
    <w:rsid w:val="003F1EEE"/>
    <w:rsid w:val="003F33C2"/>
    <w:rsid w:val="003F5A4E"/>
    <w:rsid w:val="003F6F63"/>
    <w:rsid w:val="00410067"/>
    <w:rsid w:val="00410DA8"/>
    <w:rsid w:val="004122B1"/>
    <w:rsid w:val="004123F7"/>
    <w:rsid w:val="004138A5"/>
    <w:rsid w:val="00414B9C"/>
    <w:rsid w:val="00415AC4"/>
    <w:rsid w:val="0041696A"/>
    <w:rsid w:val="00424D4C"/>
    <w:rsid w:val="004358B2"/>
    <w:rsid w:val="00435AAF"/>
    <w:rsid w:val="00435C7F"/>
    <w:rsid w:val="00437045"/>
    <w:rsid w:val="00444700"/>
    <w:rsid w:val="00446687"/>
    <w:rsid w:val="00450DD6"/>
    <w:rsid w:val="004527ED"/>
    <w:rsid w:val="00452B5F"/>
    <w:rsid w:val="00453A30"/>
    <w:rsid w:val="004541B5"/>
    <w:rsid w:val="00457D86"/>
    <w:rsid w:val="00460F60"/>
    <w:rsid w:val="004643D7"/>
    <w:rsid w:val="0046740B"/>
    <w:rsid w:val="00474ECD"/>
    <w:rsid w:val="00475321"/>
    <w:rsid w:val="00476328"/>
    <w:rsid w:val="00484AD1"/>
    <w:rsid w:val="00491667"/>
    <w:rsid w:val="004921A6"/>
    <w:rsid w:val="004A33C1"/>
    <w:rsid w:val="004A5D33"/>
    <w:rsid w:val="004A6E6D"/>
    <w:rsid w:val="004A7CDE"/>
    <w:rsid w:val="004B0774"/>
    <w:rsid w:val="004B0FDC"/>
    <w:rsid w:val="004B3447"/>
    <w:rsid w:val="004B44A0"/>
    <w:rsid w:val="004B6130"/>
    <w:rsid w:val="004B776E"/>
    <w:rsid w:val="004C1517"/>
    <w:rsid w:val="004C2CC1"/>
    <w:rsid w:val="004C45A2"/>
    <w:rsid w:val="004C5E2A"/>
    <w:rsid w:val="004D79B8"/>
    <w:rsid w:val="004E08F1"/>
    <w:rsid w:val="004E0BE6"/>
    <w:rsid w:val="004E16DC"/>
    <w:rsid w:val="004E305A"/>
    <w:rsid w:val="004E451B"/>
    <w:rsid w:val="004E7283"/>
    <w:rsid w:val="004F140E"/>
    <w:rsid w:val="004F5C5E"/>
    <w:rsid w:val="004F5DCC"/>
    <w:rsid w:val="00501754"/>
    <w:rsid w:val="00504363"/>
    <w:rsid w:val="005075C7"/>
    <w:rsid w:val="00510A51"/>
    <w:rsid w:val="00514991"/>
    <w:rsid w:val="005175FC"/>
    <w:rsid w:val="00517A79"/>
    <w:rsid w:val="005244EA"/>
    <w:rsid w:val="00526DF1"/>
    <w:rsid w:val="00530605"/>
    <w:rsid w:val="005319C4"/>
    <w:rsid w:val="00540230"/>
    <w:rsid w:val="0054125D"/>
    <w:rsid w:val="00544756"/>
    <w:rsid w:val="005511B8"/>
    <w:rsid w:val="00557A96"/>
    <w:rsid w:val="005655F5"/>
    <w:rsid w:val="00567466"/>
    <w:rsid w:val="005742C9"/>
    <w:rsid w:val="0058050D"/>
    <w:rsid w:val="0058075E"/>
    <w:rsid w:val="00581DAC"/>
    <w:rsid w:val="00586C20"/>
    <w:rsid w:val="00590001"/>
    <w:rsid w:val="005913A3"/>
    <w:rsid w:val="00596077"/>
    <w:rsid w:val="005A2002"/>
    <w:rsid w:val="005A39B3"/>
    <w:rsid w:val="005B1602"/>
    <w:rsid w:val="005B27FE"/>
    <w:rsid w:val="005B563A"/>
    <w:rsid w:val="005C069D"/>
    <w:rsid w:val="005C107C"/>
    <w:rsid w:val="005C1A66"/>
    <w:rsid w:val="005D12C8"/>
    <w:rsid w:val="005D1359"/>
    <w:rsid w:val="005D174E"/>
    <w:rsid w:val="005E19E7"/>
    <w:rsid w:val="005E37DC"/>
    <w:rsid w:val="005E3FC7"/>
    <w:rsid w:val="005E4BF6"/>
    <w:rsid w:val="005F096D"/>
    <w:rsid w:val="005F1DC2"/>
    <w:rsid w:val="005F2138"/>
    <w:rsid w:val="005F21E9"/>
    <w:rsid w:val="005F3C9F"/>
    <w:rsid w:val="00600038"/>
    <w:rsid w:val="00605CE3"/>
    <w:rsid w:val="00605D91"/>
    <w:rsid w:val="00607B62"/>
    <w:rsid w:val="00610BF3"/>
    <w:rsid w:val="00612CD0"/>
    <w:rsid w:val="0061781C"/>
    <w:rsid w:val="00617BA7"/>
    <w:rsid w:val="00620B82"/>
    <w:rsid w:val="006246AE"/>
    <w:rsid w:val="00624C35"/>
    <w:rsid w:val="00625FE5"/>
    <w:rsid w:val="006265F9"/>
    <w:rsid w:val="0062667D"/>
    <w:rsid w:val="00633BED"/>
    <w:rsid w:val="00643902"/>
    <w:rsid w:val="0064621E"/>
    <w:rsid w:val="00651AED"/>
    <w:rsid w:val="006542FB"/>
    <w:rsid w:val="0065602D"/>
    <w:rsid w:val="00674D54"/>
    <w:rsid w:val="00676412"/>
    <w:rsid w:val="006851F0"/>
    <w:rsid w:val="00687E0C"/>
    <w:rsid w:val="006920AB"/>
    <w:rsid w:val="00693625"/>
    <w:rsid w:val="006943B7"/>
    <w:rsid w:val="00694789"/>
    <w:rsid w:val="00697B17"/>
    <w:rsid w:val="006A088C"/>
    <w:rsid w:val="006B1906"/>
    <w:rsid w:val="006B7B35"/>
    <w:rsid w:val="006C3F39"/>
    <w:rsid w:val="006C6BC2"/>
    <w:rsid w:val="006D101C"/>
    <w:rsid w:val="006D4BD3"/>
    <w:rsid w:val="006D5478"/>
    <w:rsid w:val="006D7021"/>
    <w:rsid w:val="006D7EA6"/>
    <w:rsid w:val="006E5FDE"/>
    <w:rsid w:val="006E6070"/>
    <w:rsid w:val="006F2CBD"/>
    <w:rsid w:val="006F39ED"/>
    <w:rsid w:val="006F7114"/>
    <w:rsid w:val="006F7A86"/>
    <w:rsid w:val="007042B6"/>
    <w:rsid w:val="00706AC3"/>
    <w:rsid w:val="00711952"/>
    <w:rsid w:val="00713630"/>
    <w:rsid w:val="00714B77"/>
    <w:rsid w:val="0072516D"/>
    <w:rsid w:val="00730686"/>
    <w:rsid w:val="00730CD2"/>
    <w:rsid w:val="007321C7"/>
    <w:rsid w:val="00732641"/>
    <w:rsid w:val="00733D81"/>
    <w:rsid w:val="00733DAA"/>
    <w:rsid w:val="00740A6D"/>
    <w:rsid w:val="0074295D"/>
    <w:rsid w:val="00742B56"/>
    <w:rsid w:val="00750868"/>
    <w:rsid w:val="00750C88"/>
    <w:rsid w:val="00751C2B"/>
    <w:rsid w:val="00753B71"/>
    <w:rsid w:val="00755099"/>
    <w:rsid w:val="007601F0"/>
    <w:rsid w:val="00766B37"/>
    <w:rsid w:val="00767111"/>
    <w:rsid w:val="00772265"/>
    <w:rsid w:val="00775ACD"/>
    <w:rsid w:val="00776A9F"/>
    <w:rsid w:val="0077702C"/>
    <w:rsid w:val="00777509"/>
    <w:rsid w:val="00780D75"/>
    <w:rsid w:val="00785929"/>
    <w:rsid w:val="007946A9"/>
    <w:rsid w:val="007957A7"/>
    <w:rsid w:val="007A2734"/>
    <w:rsid w:val="007A3BC6"/>
    <w:rsid w:val="007A3CE7"/>
    <w:rsid w:val="007A71FF"/>
    <w:rsid w:val="007A7E5B"/>
    <w:rsid w:val="007B2983"/>
    <w:rsid w:val="007B423C"/>
    <w:rsid w:val="007B5B62"/>
    <w:rsid w:val="007B630C"/>
    <w:rsid w:val="007B65AC"/>
    <w:rsid w:val="007B68B0"/>
    <w:rsid w:val="007C1373"/>
    <w:rsid w:val="007C1B8C"/>
    <w:rsid w:val="007C3EEA"/>
    <w:rsid w:val="007C4ACD"/>
    <w:rsid w:val="007C5803"/>
    <w:rsid w:val="007C6572"/>
    <w:rsid w:val="007C6674"/>
    <w:rsid w:val="007C6833"/>
    <w:rsid w:val="007D1C98"/>
    <w:rsid w:val="007D4112"/>
    <w:rsid w:val="007D5D9E"/>
    <w:rsid w:val="007D7A9D"/>
    <w:rsid w:val="007E0868"/>
    <w:rsid w:val="007E0ED2"/>
    <w:rsid w:val="007E13D9"/>
    <w:rsid w:val="007E5F4F"/>
    <w:rsid w:val="007F1063"/>
    <w:rsid w:val="007F2D51"/>
    <w:rsid w:val="007F2DC4"/>
    <w:rsid w:val="007F4D74"/>
    <w:rsid w:val="00802D77"/>
    <w:rsid w:val="008051CB"/>
    <w:rsid w:val="00805CAB"/>
    <w:rsid w:val="008133E2"/>
    <w:rsid w:val="008161F1"/>
    <w:rsid w:val="00817076"/>
    <w:rsid w:val="0081719F"/>
    <w:rsid w:val="00817BC0"/>
    <w:rsid w:val="00823141"/>
    <w:rsid w:val="0082354D"/>
    <w:rsid w:val="008248E1"/>
    <w:rsid w:val="00825F0B"/>
    <w:rsid w:val="00826067"/>
    <w:rsid w:val="00826BE8"/>
    <w:rsid w:val="00827C68"/>
    <w:rsid w:val="00830B48"/>
    <w:rsid w:val="00831EFF"/>
    <w:rsid w:val="0084062C"/>
    <w:rsid w:val="00841C9C"/>
    <w:rsid w:val="008431B2"/>
    <w:rsid w:val="008524D5"/>
    <w:rsid w:val="00855868"/>
    <w:rsid w:val="0086016F"/>
    <w:rsid w:val="00864513"/>
    <w:rsid w:val="0086481F"/>
    <w:rsid w:val="008655D2"/>
    <w:rsid w:val="00872143"/>
    <w:rsid w:val="00873A67"/>
    <w:rsid w:val="0087539E"/>
    <w:rsid w:val="00876FD3"/>
    <w:rsid w:val="00877E77"/>
    <w:rsid w:val="008847C0"/>
    <w:rsid w:val="00885F2C"/>
    <w:rsid w:val="00887097"/>
    <w:rsid w:val="008954F7"/>
    <w:rsid w:val="00896568"/>
    <w:rsid w:val="00896CC8"/>
    <w:rsid w:val="008A34C4"/>
    <w:rsid w:val="008A5CAD"/>
    <w:rsid w:val="008B4268"/>
    <w:rsid w:val="008B5CCB"/>
    <w:rsid w:val="008B6AB2"/>
    <w:rsid w:val="008B760F"/>
    <w:rsid w:val="008B76F9"/>
    <w:rsid w:val="008C162B"/>
    <w:rsid w:val="008C37ED"/>
    <w:rsid w:val="008C53D9"/>
    <w:rsid w:val="008D0E3D"/>
    <w:rsid w:val="008D0FA8"/>
    <w:rsid w:val="008D3766"/>
    <w:rsid w:val="008E0623"/>
    <w:rsid w:val="008E1927"/>
    <w:rsid w:val="008E29FC"/>
    <w:rsid w:val="008E37D1"/>
    <w:rsid w:val="008E668C"/>
    <w:rsid w:val="009007E2"/>
    <w:rsid w:val="009007E3"/>
    <w:rsid w:val="00906761"/>
    <w:rsid w:val="009157A7"/>
    <w:rsid w:val="009165BD"/>
    <w:rsid w:val="00917738"/>
    <w:rsid w:val="0092133F"/>
    <w:rsid w:val="00924697"/>
    <w:rsid w:val="00925A4E"/>
    <w:rsid w:val="00937E8C"/>
    <w:rsid w:val="00937F3D"/>
    <w:rsid w:val="00946744"/>
    <w:rsid w:val="00953C42"/>
    <w:rsid w:val="00954720"/>
    <w:rsid w:val="009548CC"/>
    <w:rsid w:val="00955AFE"/>
    <w:rsid w:val="009623E8"/>
    <w:rsid w:val="00962504"/>
    <w:rsid w:val="00962530"/>
    <w:rsid w:val="0097345F"/>
    <w:rsid w:val="00975244"/>
    <w:rsid w:val="009755DB"/>
    <w:rsid w:val="00982E13"/>
    <w:rsid w:val="00983E04"/>
    <w:rsid w:val="0099185D"/>
    <w:rsid w:val="009A2D39"/>
    <w:rsid w:val="009A2F71"/>
    <w:rsid w:val="009A3E12"/>
    <w:rsid w:val="009A4D69"/>
    <w:rsid w:val="009A6E21"/>
    <w:rsid w:val="009B0495"/>
    <w:rsid w:val="009C5600"/>
    <w:rsid w:val="009D2C1C"/>
    <w:rsid w:val="009D2DB7"/>
    <w:rsid w:val="009D47C0"/>
    <w:rsid w:val="009D5ABB"/>
    <w:rsid w:val="009E1CC7"/>
    <w:rsid w:val="009E3CFF"/>
    <w:rsid w:val="009F0DA2"/>
    <w:rsid w:val="009F23BF"/>
    <w:rsid w:val="009F3DEE"/>
    <w:rsid w:val="009F7707"/>
    <w:rsid w:val="009F7B69"/>
    <w:rsid w:val="00A00B48"/>
    <w:rsid w:val="00A01E89"/>
    <w:rsid w:val="00A01ECF"/>
    <w:rsid w:val="00A031D7"/>
    <w:rsid w:val="00A076CE"/>
    <w:rsid w:val="00A13DD2"/>
    <w:rsid w:val="00A16232"/>
    <w:rsid w:val="00A16733"/>
    <w:rsid w:val="00A209D5"/>
    <w:rsid w:val="00A24D52"/>
    <w:rsid w:val="00A27D49"/>
    <w:rsid w:val="00A35526"/>
    <w:rsid w:val="00A36F5E"/>
    <w:rsid w:val="00A377C3"/>
    <w:rsid w:val="00A43359"/>
    <w:rsid w:val="00A50828"/>
    <w:rsid w:val="00A50E31"/>
    <w:rsid w:val="00A5237B"/>
    <w:rsid w:val="00A573A7"/>
    <w:rsid w:val="00A57AA6"/>
    <w:rsid w:val="00A611E5"/>
    <w:rsid w:val="00A61F4B"/>
    <w:rsid w:val="00A657C3"/>
    <w:rsid w:val="00A66C18"/>
    <w:rsid w:val="00A70624"/>
    <w:rsid w:val="00A74508"/>
    <w:rsid w:val="00A7686F"/>
    <w:rsid w:val="00A808A3"/>
    <w:rsid w:val="00A808EA"/>
    <w:rsid w:val="00A83204"/>
    <w:rsid w:val="00A94A06"/>
    <w:rsid w:val="00A95A4F"/>
    <w:rsid w:val="00A96099"/>
    <w:rsid w:val="00A97901"/>
    <w:rsid w:val="00AA1252"/>
    <w:rsid w:val="00AA1C2D"/>
    <w:rsid w:val="00AA69A2"/>
    <w:rsid w:val="00AA6C4A"/>
    <w:rsid w:val="00AA79C4"/>
    <w:rsid w:val="00AB1475"/>
    <w:rsid w:val="00AB5A8D"/>
    <w:rsid w:val="00AB5AA6"/>
    <w:rsid w:val="00AC0463"/>
    <w:rsid w:val="00AC0749"/>
    <w:rsid w:val="00AC462A"/>
    <w:rsid w:val="00AF5F66"/>
    <w:rsid w:val="00AF7CBA"/>
    <w:rsid w:val="00B077B8"/>
    <w:rsid w:val="00B07951"/>
    <w:rsid w:val="00B07EE1"/>
    <w:rsid w:val="00B11334"/>
    <w:rsid w:val="00B113E8"/>
    <w:rsid w:val="00B117A7"/>
    <w:rsid w:val="00B12EF4"/>
    <w:rsid w:val="00B13D81"/>
    <w:rsid w:val="00B13FE1"/>
    <w:rsid w:val="00B1462A"/>
    <w:rsid w:val="00B15065"/>
    <w:rsid w:val="00B15857"/>
    <w:rsid w:val="00B15DB4"/>
    <w:rsid w:val="00B17D75"/>
    <w:rsid w:val="00B20025"/>
    <w:rsid w:val="00B246FF"/>
    <w:rsid w:val="00B255F6"/>
    <w:rsid w:val="00B30607"/>
    <w:rsid w:val="00B31606"/>
    <w:rsid w:val="00B31E63"/>
    <w:rsid w:val="00B323DC"/>
    <w:rsid w:val="00B367D8"/>
    <w:rsid w:val="00B42011"/>
    <w:rsid w:val="00B430E8"/>
    <w:rsid w:val="00B461F2"/>
    <w:rsid w:val="00B4633D"/>
    <w:rsid w:val="00B4643A"/>
    <w:rsid w:val="00B5324B"/>
    <w:rsid w:val="00B60257"/>
    <w:rsid w:val="00B61285"/>
    <w:rsid w:val="00B624BA"/>
    <w:rsid w:val="00B71197"/>
    <w:rsid w:val="00B72938"/>
    <w:rsid w:val="00B72FB9"/>
    <w:rsid w:val="00B73D17"/>
    <w:rsid w:val="00B76701"/>
    <w:rsid w:val="00B857AA"/>
    <w:rsid w:val="00B860E6"/>
    <w:rsid w:val="00B86596"/>
    <w:rsid w:val="00B94C68"/>
    <w:rsid w:val="00B969B1"/>
    <w:rsid w:val="00BA0603"/>
    <w:rsid w:val="00BA12B9"/>
    <w:rsid w:val="00BA4CC9"/>
    <w:rsid w:val="00BB1885"/>
    <w:rsid w:val="00BB1B23"/>
    <w:rsid w:val="00BB4C4B"/>
    <w:rsid w:val="00BB7F9B"/>
    <w:rsid w:val="00BC7E12"/>
    <w:rsid w:val="00BD6F49"/>
    <w:rsid w:val="00BD7508"/>
    <w:rsid w:val="00BE171D"/>
    <w:rsid w:val="00BE2495"/>
    <w:rsid w:val="00BE4F52"/>
    <w:rsid w:val="00BE50A2"/>
    <w:rsid w:val="00BE5BBC"/>
    <w:rsid w:val="00BE613A"/>
    <w:rsid w:val="00BF1CC3"/>
    <w:rsid w:val="00BF26E4"/>
    <w:rsid w:val="00BF5CFD"/>
    <w:rsid w:val="00C0361D"/>
    <w:rsid w:val="00C13764"/>
    <w:rsid w:val="00C13F86"/>
    <w:rsid w:val="00C156DE"/>
    <w:rsid w:val="00C2335D"/>
    <w:rsid w:val="00C236AC"/>
    <w:rsid w:val="00C2632D"/>
    <w:rsid w:val="00C319BC"/>
    <w:rsid w:val="00C32A6A"/>
    <w:rsid w:val="00C34F31"/>
    <w:rsid w:val="00C363F1"/>
    <w:rsid w:val="00C41121"/>
    <w:rsid w:val="00C424E0"/>
    <w:rsid w:val="00C4259B"/>
    <w:rsid w:val="00C428B4"/>
    <w:rsid w:val="00C443E7"/>
    <w:rsid w:val="00C56E43"/>
    <w:rsid w:val="00C72492"/>
    <w:rsid w:val="00C75F3A"/>
    <w:rsid w:val="00C77A9F"/>
    <w:rsid w:val="00C81161"/>
    <w:rsid w:val="00C836CB"/>
    <w:rsid w:val="00C83A4C"/>
    <w:rsid w:val="00C86619"/>
    <w:rsid w:val="00C90D08"/>
    <w:rsid w:val="00C9288E"/>
    <w:rsid w:val="00C93D00"/>
    <w:rsid w:val="00C94936"/>
    <w:rsid w:val="00CA0A28"/>
    <w:rsid w:val="00CA0BA4"/>
    <w:rsid w:val="00CA7214"/>
    <w:rsid w:val="00CB7ED7"/>
    <w:rsid w:val="00CC3D01"/>
    <w:rsid w:val="00CC446D"/>
    <w:rsid w:val="00CD0894"/>
    <w:rsid w:val="00CD1052"/>
    <w:rsid w:val="00CD2794"/>
    <w:rsid w:val="00CD361F"/>
    <w:rsid w:val="00CE05F1"/>
    <w:rsid w:val="00CE247D"/>
    <w:rsid w:val="00CE249E"/>
    <w:rsid w:val="00CE399D"/>
    <w:rsid w:val="00CE7466"/>
    <w:rsid w:val="00CF47D8"/>
    <w:rsid w:val="00CF5A10"/>
    <w:rsid w:val="00CF6D7F"/>
    <w:rsid w:val="00CF6E91"/>
    <w:rsid w:val="00D017E1"/>
    <w:rsid w:val="00D05156"/>
    <w:rsid w:val="00D06B36"/>
    <w:rsid w:val="00D0725D"/>
    <w:rsid w:val="00D10ABE"/>
    <w:rsid w:val="00D164C9"/>
    <w:rsid w:val="00D20F3F"/>
    <w:rsid w:val="00D228EC"/>
    <w:rsid w:val="00D249C9"/>
    <w:rsid w:val="00D252BF"/>
    <w:rsid w:val="00D26CAB"/>
    <w:rsid w:val="00D2710A"/>
    <w:rsid w:val="00D32199"/>
    <w:rsid w:val="00D32619"/>
    <w:rsid w:val="00D331A5"/>
    <w:rsid w:val="00D342EE"/>
    <w:rsid w:val="00D42295"/>
    <w:rsid w:val="00D45E2B"/>
    <w:rsid w:val="00D45E5F"/>
    <w:rsid w:val="00D50361"/>
    <w:rsid w:val="00D534EF"/>
    <w:rsid w:val="00D53B77"/>
    <w:rsid w:val="00D554CD"/>
    <w:rsid w:val="00D55840"/>
    <w:rsid w:val="00D55B2B"/>
    <w:rsid w:val="00D56BDF"/>
    <w:rsid w:val="00D573A9"/>
    <w:rsid w:val="00D57E24"/>
    <w:rsid w:val="00D6033A"/>
    <w:rsid w:val="00D6171A"/>
    <w:rsid w:val="00D6371F"/>
    <w:rsid w:val="00D64CFD"/>
    <w:rsid w:val="00D65123"/>
    <w:rsid w:val="00D65677"/>
    <w:rsid w:val="00D716FC"/>
    <w:rsid w:val="00D71BAC"/>
    <w:rsid w:val="00D74BBE"/>
    <w:rsid w:val="00D80B40"/>
    <w:rsid w:val="00D82A73"/>
    <w:rsid w:val="00D848DF"/>
    <w:rsid w:val="00D90EE0"/>
    <w:rsid w:val="00D9604C"/>
    <w:rsid w:val="00D96F69"/>
    <w:rsid w:val="00DA0A99"/>
    <w:rsid w:val="00DA2D77"/>
    <w:rsid w:val="00DA62D1"/>
    <w:rsid w:val="00DB225E"/>
    <w:rsid w:val="00DB7EB9"/>
    <w:rsid w:val="00DD129D"/>
    <w:rsid w:val="00DD2B38"/>
    <w:rsid w:val="00DD3221"/>
    <w:rsid w:val="00DD4554"/>
    <w:rsid w:val="00DD5C8A"/>
    <w:rsid w:val="00DD601C"/>
    <w:rsid w:val="00DD6F2E"/>
    <w:rsid w:val="00DD79C4"/>
    <w:rsid w:val="00DD79F1"/>
    <w:rsid w:val="00DE1DAF"/>
    <w:rsid w:val="00DE5C0B"/>
    <w:rsid w:val="00E036ED"/>
    <w:rsid w:val="00E07678"/>
    <w:rsid w:val="00E1211E"/>
    <w:rsid w:val="00E121A1"/>
    <w:rsid w:val="00E202A8"/>
    <w:rsid w:val="00E20AF4"/>
    <w:rsid w:val="00E21E91"/>
    <w:rsid w:val="00E23767"/>
    <w:rsid w:val="00E23F31"/>
    <w:rsid w:val="00E240BA"/>
    <w:rsid w:val="00E25A2C"/>
    <w:rsid w:val="00E32F8C"/>
    <w:rsid w:val="00E3347F"/>
    <w:rsid w:val="00E33FAE"/>
    <w:rsid w:val="00E417C9"/>
    <w:rsid w:val="00E421BE"/>
    <w:rsid w:val="00E561E3"/>
    <w:rsid w:val="00E5647B"/>
    <w:rsid w:val="00E608C5"/>
    <w:rsid w:val="00E64BF4"/>
    <w:rsid w:val="00E66129"/>
    <w:rsid w:val="00E66763"/>
    <w:rsid w:val="00E7122B"/>
    <w:rsid w:val="00E77767"/>
    <w:rsid w:val="00E77D81"/>
    <w:rsid w:val="00E8368A"/>
    <w:rsid w:val="00E837C8"/>
    <w:rsid w:val="00E86D3D"/>
    <w:rsid w:val="00E951B1"/>
    <w:rsid w:val="00E96092"/>
    <w:rsid w:val="00EA18A9"/>
    <w:rsid w:val="00EA36B9"/>
    <w:rsid w:val="00EA37AE"/>
    <w:rsid w:val="00EA51CC"/>
    <w:rsid w:val="00EA63D7"/>
    <w:rsid w:val="00EB0EBC"/>
    <w:rsid w:val="00EC0A1C"/>
    <w:rsid w:val="00EC3529"/>
    <w:rsid w:val="00EC4190"/>
    <w:rsid w:val="00EC52D2"/>
    <w:rsid w:val="00EC6BA1"/>
    <w:rsid w:val="00ED6A8F"/>
    <w:rsid w:val="00ED79F0"/>
    <w:rsid w:val="00ED7A9E"/>
    <w:rsid w:val="00EE19B1"/>
    <w:rsid w:val="00EE3CC9"/>
    <w:rsid w:val="00EE3F6C"/>
    <w:rsid w:val="00EF086B"/>
    <w:rsid w:val="00EF36E5"/>
    <w:rsid w:val="00EF73A2"/>
    <w:rsid w:val="00F0428F"/>
    <w:rsid w:val="00F05992"/>
    <w:rsid w:val="00F17354"/>
    <w:rsid w:val="00F21918"/>
    <w:rsid w:val="00F26A7C"/>
    <w:rsid w:val="00F26E33"/>
    <w:rsid w:val="00F34510"/>
    <w:rsid w:val="00F35CE1"/>
    <w:rsid w:val="00F36B2A"/>
    <w:rsid w:val="00F400BB"/>
    <w:rsid w:val="00F40E34"/>
    <w:rsid w:val="00F42401"/>
    <w:rsid w:val="00F47D8B"/>
    <w:rsid w:val="00F54384"/>
    <w:rsid w:val="00F549D1"/>
    <w:rsid w:val="00F5572A"/>
    <w:rsid w:val="00F56512"/>
    <w:rsid w:val="00F6318F"/>
    <w:rsid w:val="00F652C5"/>
    <w:rsid w:val="00F65807"/>
    <w:rsid w:val="00F66FFB"/>
    <w:rsid w:val="00F7684E"/>
    <w:rsid w:val="00F76D19"/>
    <w:rsid w:val="00F76DDC"/>
    <w:rsid w:val="00F8041D"/>
    <w:rsid w:val="00F83EFA"/>
    <w:rsid w:val="00F85D15"/>
    <w:rsid w:val="00F86221"/>
    <w:rsid w:val="00FA126C"/>
    <w:rsid w:val="00FA1D7C"/>
    <w:rsid w:val="00FA3F9E"/>
    <w:rsid w:val="00FA6C34"/>
    <w:rsid w:val="00FB0028"/>
    <w:rsid w:val="00FB164A"/>
    <w:rsid w:val="00FB16DA"/>
    <w:rsid w:val="00FB4C8B"/>
    <w:rsid w:val="00FB5B85"/>
    <w:rsid w:val="00FC3E7B"/>
    <w:rsid w:val="00FC5F79"/>
    <w:rsid w:val="00FC74FC"/>
    <w:rsid w:val="00FD0D49"/>
    <w:rsid w:val="00FD2F4D"/>
    <w:rsid w:val="00FD36F8"/>
    <w:rsid w:val="00FE0CDB"/>
    <w:rsid w:val="00FE312C"/>
    <w:rsid w:val="00FE5957"/>
    <w:rsid w:val="00FE68E8"/>
    <w:rsid w:val="00FF240B"/>
    <w:rsid w:val="00FF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76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C137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7957A7"/>
    <w:pPr>
      <w:ind w:left="720"/>
    </w:pPr>
  </w:style>
  <w:style w:type="paragraph" w:styleId="NoSpacing">
    <w:name w:val="No Spacing"/>
    <w:uiPriority w:val="99"/>
    <w:qFormat/>
    <w:rsid w:val="00CA7214"/>
    <w:rPr>
      <w:rFonts w:eastAsia="Times New Roman" w:cs="Calibri"/>
    </w:rPr>
  </w:style>
  <w:style w:type="paragraph" w:customStyle="1" w:styleId="a0">
    <w:name w:val="Знак Знак"/>
    <w:basedOn w:val="Normal"/>
    <w:uiPriority w:val="99"/>
    <w:rsid w:val="00E3347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1 Знак Знак Знак1"/>
    <w:basedOn w:val="Normal"/>
    <w:uiPriority w:val="99"/>
    <w:rsid w:val="00D2710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eader">
    <w:name w:val="header"/>
    <w:basedOn w:val="Normal"/>
    <w:link w:val="HeaderChar"/>
    <w:uiPriority w:val="99"/>
    <w:rsid w:val="00780D7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F7B6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80D75"/>
  </w:style>
  <w:style w:type="paragraph" w:styleId="Footer">
    <w:name w:val="footer"/>
    <w:basedOn w:val="Normal"/>
    <w:link w:val="FooterChar"/>
    <w:uiPriority w:val="99"/>
    <w:rsid w:val="00DA2D7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F7B69"/>
    <w:rPr>
      <w:rFonts w:ascii="Times New Roman" w:hAnsi="Times New Roman" w:cs="Times New Roman"/>
      <w:sz w:val="24"/>
      <w:szCs w:val="24"/>
    </w:rPr>
  </w:style>
  <w:style w:type="paragraph" w:customStyle="1" w:styleId="a1">
    <w:name w:val="Знак Знак Знак"/>
    <w:basedOn w:val="Normal"/>
    <w:uiPriority w:val="99"/>
    <w:rsid w:val="008D0E3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locked/>
    <w:rsid w:val="00EE3CC9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250015"/>
    <w:pPr>
      <w:spacing w:before="100" w:beforeAutospacing="1" w:after="100" w:afterAutospacing="1"/>
    </w:pPr>
    <w:rPr>
      <w:rFonts w:eastAsia="Calibri"/>
    </w:rPr>
  </w:style>
  <w:style w:type="character" w:customStyle="1" w:styleId="upper">
    <w:name w:val="upper"/>
    <w:uiPriority w:val="99"/>
    <w:rsid w:val="00250015"/>
  </w:style>
  <w:style w:type="paragraph" w:customStyle="1" w:styleId="1">
    <w:name w:val="Без интервала1"/>
    <w:uiPriority w:val="99"/>
    <w:rsid w:val="007D7A9D"/>
    <w:rPr>
      <w:rFonts w:cs="Calibri"/>
    </w:rPr>
  </w:style>
  <w:style w:type="paragraph" w:styleId="BodyText3">
    <w:name w:val="Body Text 3"/>
    <w:basedOn w:val="Normal"/>
    <w:link w:val="BodyText3Char1"/>
    <w:uiPriority w:val="99"/>
    <w:rsid w:val="007D7A9D"/>
    <w:pPr>
      <w:spacing w:after="120"/>
    </w:pPr>
    <w:rPr>
      <w:rFonts w:ascii="Calibri" w:eastAsia="Calibri" w:hAnsi="Calibri" w:cs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55B2B"/>
    <w:rPr>
      <w:rFonts w:ascii="Times New Roman" w:hAnsi="Times New Roman" w:cs="Times New Roman"/>
      <w:sz w:val="16"/>
      <w:szCs w:val="16"/>
    </w:rPr>
  </w:style>
  <w:style w:type="character" w:customStyle="1" w:styleId="BodyText3Char1">
    <w:name w:val="Body Text 3 Char1"/>
    <w:link w:val="BodyText3"/>
    <w:uiPriority w:val="99"/>
    <w:locked/>
    <w:rsid w:val="007D7A9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74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2091</TotalTime>
  <Pages>12</Pages>
  <Words>3816</Words>
  <Characters>21754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GlazevaAB</cp:lastModifiedBy>
  <cp:revision>437</cp:revision>
  <cp:lastPrinted>2019-05-20T08:21:00Z</cp:lastPrinted>
  <dcterms:created xsi:type="dcterms:W3CDTF">2014-12-01T01:35:00Z</dcterms:created>
  <dcterms:modified xsi:type="dcterms:W3CDTF">2020-02-21T08:29:00Z</dcterms:modified>
</cp:coreProperties>
</file>